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7ED2" w:rsidRPr="00C56208" w:rsidRDefault="004D7ED2" w:rsidP="00873D83">
      <w:pPr>
        <w:jc w:val="center"/>
        <w:rPr>
          <w:b/>
          <w:sz w:val="28"/>
        </w:rPr>
      </w:pPr>
      <w:r w:rsidRPr="00C56208">
        <w:rPr>
          <w:b/>
          <w:sz w:val="28"/>
        </w:rPr>
        <w:t>АННОТАЦИЯ</w:t>
      </w:r>
    </w:p>
    <w:p w:rsidR="004D7ED2" w:rsidRPr="00C56208" w:rsidRDefault="004D7ED2" w:rsidP="00873D83">
      <w:pPr>
        <w:jc w:val="center"/>
        <w:rPr>
          <w:b/>
          <w:sz w:val="28"/>
        </w:rPr>
      </w:pPr>
      <w:r w:rsidRPr="00C56208">
        <w:rPr>
          <w:b/>
          <w:sz w:val="28"/>
        </w:rPr>
        <w:t>к рабочей программе по предмету «</w:t>
      </w:r>
      <w:r>
        <w:rPr>
          <w:b/>
          <w:sz w:val="28"/>
        </w:rPr>
        <w:t>Обществознание» для 6</w:t>
      </w:r>
      <w:r w:rsidRPr="00C56208">
        <w:rPr>
          <w:b/>
          <w:sz w:val="28"/>
        </w:rPr>
        <w:t>-9 классов.</w:t>
      </w:r>
    </w:p>
    <w:p w:rsidR="004D7ED2" w:rsidRDefault="004D7ED2" w:rsidP="00873D83">
      <w:pPr>
        <w:widowControl w:val="0"/>
        <w:autoSpaceDE w:val="0"/>
        <w:autoSpaceDN w:val="0"/>
        <w:spacing w:line="360" w:lineRule="auto"/>
      </w:pPr>
    </w:p>
    <w:p w:rsidR="004D7ED2" w:rsidRPr="00DD6AB8" w:rsidRDefault="004D7ED2" w:rsidP="00873D83">
      <w:pPr>
        <w:widowControl w:val="0"/>
        <w:autoSpaceDE w:val="0"/>
        <w:autoSpaceDN w:val="0"/>
        <w:spacing w:line="360" w:lineRule="auto"/>
      </w:pPr>
      <w:r>
        <w:t>Н</w:t>
      </w:r>
      <w:r w:rsidRPr="00DD6AB8">
        <w:t>ормативно-правовая база</w:t>
      </w:r>
    </w:p>
    <w:p w:rsidR="004D7ED2" w:rsidRPr="00DD6AB8" w:rsidRDefault="004D7ED2" w:rsidP="00873D83">
      <w:pPr>
        <w:spacing w:line="360" w:lineRule="auto"/>
        <w:ind w:right="142"/>
        <w:jc w:val="both"/>
      </w:pPr>
      <w:r w:rsidRPr="00DD6AB8">
        <w:rPr>
          <w:b/>
        </w:rPr>
        <w:t xml:space="preserve">      </w:t>
      </w:r>
      <w:r w:rsidRPr="00DD6AB8">
        <w:t xml:space="preserve">Федеральный закон от 29 декабря 2012 года № 273-ФЗ «Об образовании в Российской Федерации» (с изменениями и дополнениями); </w:t>
      </w:r>
    </w:p>
    <w:p w:rsidR="004D7ED2" w:rsidRPr="00DD6AB8" w:rsidRDefault="004D7ED2" w:rsidP="00873D83">
      <w:pPr>
        <w:spacing w:line="360" w:lineRule="auto"/>
        <w:ind w:left="142" w:right="142" w:firstLine="284"/>
        <w:jc w:val="both"/>
      </w:pPr>
      <w:r w:rsidRPr="00DD6AB8">
        <w:t xml:space="preserve">Федеральный государственный образовательный стандарт основного общего образования, утверждённый приказом Министерства образования Российской Федерации от 17.12.2010г № 1897 (с изменениями на 02.02.2016, приказ Министерства образования Российской Федерации от 31.12.2015г. №1577); </w:t>
      </w:r>
    </w:p>
    <w:p w:rsidR="004D7ED2" w:rsidRPr="00DD6AB8" w:rsidRDefault="004D7ED2" w:rsidP="00873D83">
      <w:pPr>
        <w:spacing w:line="360" w:lineRule="auto"/>
        <w:ind w:left="142" w:firstLine="567"/>
        <w:jc w:val="both"/>
      </w:pPr>
      <w:r w:rsidRPr="00DD6AB8">
        <w:t>Приказ Министерства образования и науки Российской Федерации от 31  марта 2014 года № 253 «Об утверждении  федерального перечня 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4D7ED2" w:rsidRPr="00DD6AB8" w:rsidRDefault="004D7ED2" w:rsidP="00873D83">
      <w:pPr>
        <w:spacing w:line="360" w:lineRule="auto"/>
        <w:ind w:left="142" w:right="142" w:firstLine="284"/>
        <w:jc w:val="both"/>
      </w:pPr>
      <w:r w:rsidRPr="00DD6AB8">
        <w:t xml:space="preserve">  Приказ Министерства образования и науки Российской Федерации от 28  декабря 2018 года № 345 «О федеральном перечне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образования»;</w:t>
      </w:r>
    </w:p>
    <w:p w:rsidR="004D7ED2" w:rsidRPr="00DD6AB8" w:rsidRDefault="004D7ED2" w:rsidP="00873D83">
      <w:pPr>
        <w:pStyle w:val="c5"/>
        <w:shd w:val="clear" w:color="auto" w:fill="FFFFFF"/>
        <w:spacing w:before="0" w:beforeAutospacing="0" w:after="0" w:afterAutospacing="0" w:line="360" w:lineRule="auto"/>
        <w:jc w:val="both"/>
      </w:pPr>
      <w:r w:rsidRPr="00DD6AB8">
        <w:t>СанПиН 2.4.2.2821-10, зарегистрированные в Министерстве юстиции Российской Федерации 03.03.2011г, регистрационный №19993 (с изменениями на 24.11.2015г.)</w:t>
      </w:r>
    </w:p>
    <w:p w:rsidR="004D7ED2" w:rsidRPr="00DD6AB8" w:rsidRDefault="004D7ED2" w:rsidP="00873D83">
      <w:pPr>
        <w:pStyle w:val="c5"/>
        <w:shd w:val="clear" w:color="auto" w:fill="FFFFFF"/>
        <w:spacing w:before="0" w:beforeAutospacing="0" w:after="0" w:afterAutospacing="0" w:line="360" w:lineRule="auto"/>
        <w:jc w:val="both"/>
      </w:pPr>
      <w:r w:rsidRPr="00DD6AB8">
        <w:t>УМК:</w:t>
      </w:r>
    </w:p>
    <w:p w:rsidR="004D7ED2" w:rsidRPr="00DD6AB8" w:rsidRDefault="004D7ED2" w:rsidP="00873D83">
      <w:pPr>
        <w:spacing w:line="360" w:lineRule="auto"/>
        <w:jc w:val="both"/>
        <w:rPr>
          <w:b/>
        </w:rPr>
      </w:pPr>
      <w:r w:rsidRPr="00DD6AB8">
        <w:rPr>
          <w:b/>
        </w:rPr>
        <w:t>6 класс:</w:t>
      </w:r>
    </w:p>
    <w:p w:rsidR="004D7ED2" w:rsidRPr="00DD6AB8" w:rsidRDefault="004D7ED2" w:rsidP="00873D83">
      <w:pPr>
        <w:spacing w:line="360" w:lineRule="auto"/>
        <w:jc w:val="both"/>
      </w:pPr>
      <w:r w:rsidRPr="00DD6AB8">
        <w:t>1. Обществознание 6 класс. Учебник под редакцией Л.Н. Боголюбова, Л.Ф. Ивановой. Л.Н. Боголюбова.- М: Просвещение, 2016</w:t>
      </w:r>
    </w:p>
    <w:p w:rsidR="004D7ED2" w:rsidRPr="00DD6AB8" w:rsidRDefault="004D7ED2" w:rsidP="00873D83">
      <w:pPr>
        <w:spacing w:line="360" w:lineRule="auto"/>
        <w:jc w:val="both"/>
      </w:pPr>
      <w:r w:rsidRPr="00DD6AB8">
        <w:rPr>
          <w:b/>
        </w:rPr>
        <w:t>7 класс:</w:t>
      </w:r>
    </w:p>
    <w:p w:rsidR="004D7ED2" w:rsidRPr="00DD6AB8" w:rsidRDefault="004D7ED2" w:rsidP="00873D83">
      <w:pPr>
        <w:spacing w:line="360" w:lineRule="auto"/>
        <w:jc w:val="both"/>
      </w:pPr>
      <w:r w:rsidRPr="00DD6AB8">
        <w:t>1. Обществознание 7 класс. Учебник под редакцией Л.Н. Боголюбова, Л.Ф. Ивановой. Л.Н. Боголюбова.- М: Просвещение, 2016</w:t>
      </w:r>
    </w:p>
    <w:p w:rsidR="004D7ED2" w:rsidRPr="00DD6AB8" w:rsidRDefault="004D7ED2" w:rsidP="00873D83">
      <w:pPr>
        <w:spacing w:line="360" w:lineRule="auto"/>
        <w:jc w:val="both"/>
        <w:rPr>
          <w:b/>
        </w:rPr>
      </w:pPr>
      <w:r w:rsidRPr="00DD6AB8">
        <w:rPr>
          <w:b/>
        </w:rPr>
        <w:t>8 класс:</w:t>
      </w:r>
    </w:p>
    <w:p w:rsidR="004D7ED2" w:rsidRPr="00DD6AB8" w:rsidRDefault="004D7ED2" w:rsidP="00873D83">
      <w:pPr>
        <w:spacing w:line="360" w:lineRule="auto"/>
        <w:jc w:val="both"/>
      </w:pPr>
      <w:r w:rsidRPr="00DD6AB8">
        <w:t>1. Обществознание 8 класс. Учебник под редакцией Л.Н. Боголюбова, Л.Ф. Ивановой. Л.Н. Боголюбова .- М: Просвещение, 2018.</w:t>
      </w:r>
    </w:p>
    <w:p w:rsidR="004D7ED2" w:rsidRPr="00DD6AB8" w:rsidRDefault="004D7ED2" w:rsidP="00873D83">
      <w:pPr>
        <w:spacing w:line="360" w:lineRule="auto"/>
        <w:jc w:val="both"/>
        <w:rPr>
          <w:b/>
        </w:rPr>
      </w:pPr>
      <w:r w:rsidRPr="00DD6AB8">
        <w:rPr>
          <w:b/>
        </w:rPr>
        <w:t>9 класс:</w:t>
      </w:r>
    </w:p>
    <w:p w:rsidR="004D7ED2" w:rsidRPr="00DD6AB8" w:rsidRDefault="004D7ED2" w:rsidP="00873D83">
      <w:pPr>
        <w:spacing w:line="360" w:lineRule="auto"/>
        <w:jc w:val="both"/>
      </w:pPr>
      <w:r w:rsidRPr="00DD6AB8">
        <w:t>1 Обществознание 9 класс. Учебник под редакцией Л.Н. Боголюбова, Л.Ф. Ивановой. Л.Н. Боголюбова.-  М: Просвещение, 2019</w:t>
      </w:r>
    </w:p>
    <w:p w:rsidR="004D7ED2" w:rsidRPr="00DD6AB8" w:rsidRDefault="004D7ED2" w:rsidP="00873D83">
      <w:pPr>
        <w:pStyle w:val="c5"/>
        <w:shd w:val="clear" w:color="auto" w:fill="FFFFFF"/>
        <w:spacing w:before="0" w:beforeAutospacing="0" w:after="0" w:afterAutospacing="0" w:line="360" w:lineRule="auto"/>
        <w:jc w:val="both"/>
      </w:pPr>
      <w:r w:rsidRPr="00DD6AB8">
        <w:rPr>
          <w:rStyle w:val="a0"/>
          <w:bCs/>
          <w:szCs w:val="21"/>
        </w:rPr>
        <w:t>Цели обществоведческого образования в основной шко</w:t>
      </w:r>
      <w:r w:rsidRPr="00DD6AB8">
        <w:rPr>
          <w:rStyle w:val="a0"/>
          <w:bCs/>
          <w:szCs w:val="21"/>
        </w:rPr>
        <w:softHyphen/>
        <w:t>ле</w:t>
      </w:r>
      <w:r w:rsidRPr="00DD6AB8">
        <w:t xml:space="preserve"> состоят в том, чтобы средствами учебного предмета актив</w:t>
      </w:r>
      <w:r w:rsidRPr="00DD6AB8">
        <w:softHyphen/>
        <w:t>но содействовать:</w:t>
      </w:r>
    </w:p>
    <w:p w:rsidR="004D7ED2" w:rsidRPr="00DD6AB8" w:rsidRDefault="004D7ED2" w:rsidP="00873D83">
      <w:pPr>
        <w:pStyle w:val="1"/>
        <w:numPr>
          <w:ilvl w:val="0"/>
          <w:numId w:val="1"/>
        </w:numPr>
        <w:tabs>
          <w:tab w:val="left" w:pos="0"/>
        </w:tabs>
        <w:spacing w:before="0" w:line="360" w:lineRule="auto"/>
        <w:ind w:left="426" w:right="20"/>
        <w:rPr>
          <w:sz w:val="24"/>
          <w:szCs w:val="24"/>
        </w:rPr>
      </w:pPr>
      <w:r w:rsidRPr="00DD6AB8">
        <w:rPr>
          <w:sz w:val="24"/>
          <w:szCs w:val="24"/>
        </w:rPr>
        <w:t>воспитанию общероссийской идентичности, патриотизма, гражданственности, социальной ответственности, правового са</w:t>
      </w:r>
      <w:r w:rsidRPr="00DD6AB8">
        <w:rPr>
          <w:sz w:val="24"/>
          <w:szCs w:val="24"/>
        </w:rPr>
        <w:softHyphen/>
        <w:t>мосознания, толерантности, приверженности ценностям, закреп</w:t>
      </w:r>
      <w:r w:rsidRPr="00DD6AB8">
        <w:rPr>
          <w:sz w:val="24"/>
          <w:szCs w:val="24"/>
        </w:rPr>
        <w:softHyphen/>
        <w:t>ленным в Конституции Российской Федерации;</w:t>
      </w:r>
    </w:p>
    <w:p w:rsidR="004D7ED2" w:rsidRPr="00DD6AB8" w:rsidRDefault="004D7ED2" w:rsidP="00873D83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360" w:lineRule="auto"/>
        <w:ind w:left="426" w:right="20"/>
        <w:rPr>
          <w:sz w:val="24"/>
          <w:szCs w:val="24"/>
        </w:rPr>
      </w:pPr>
      <w:r w:rsidRPr="00DD6AB8">
        <w:rPr>
          <w:sz w:val="24"/>
          <w:szCs w:val="24"/>
        </w:rPr>
        <w:t>развитию личности на исключительно важном этапе ее со</w:t>
      </w:r>
      <w:r w:rsidRPr="00DD6AB8">
        <w:rPr>
          <w:sz w:val="24"/>
          <w:szCs w:val="24"/>
        </w:rPr>
        <w:softHyphen/>
        <w:t>циализации.</w:t>
      </w:r>
    </w:p>
    <w:p w:rsidR="004D7ED2" w:rsidRPr="00DD6AB8" w:rsidRDefault="004D7ED2" w:rsidP="00873D83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360" w:lineRule="auto"/>
        <w:ind w:left="426" w:right="20"/>
        <w:rPr>
          <w:sz w:val="24"/>
          <w:szCs w:val="24"/>
        </w:rPr>
      </w:pPr>
      <w:r w:rsidRPr="00DD6AB8">
        <w:rPr>
          <w:sz w:val="24"/>
          <w:szCs w:val="24"/>
        </w:rPr>
        <w:t xml:space="preserve">формированию у учащихся целостной картины общества </w:t>
      </w:r>
    </w:p>
    <w:p w:rsidR="004D7ED2" w:rsidRPr="00DD6AB8" w:rsidRDefault="004D7ED2" w:rsidP="00873D83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360" w:lineRule="auto"/>
        <w:ind w:left="426" w:right="20"/>
        <w:rPr>
          <w:sz w:val="24"/>
          <w:szCs w:val="24"/>
        </w:rPr>
      </w:pPr>
      <w:r w:rsidRPr="00DD6AB8">
        <w:rPr>
          <w:sz w:val="24"/>
          <w:szCs w:val="24"/>
        </w:rPr>
        <w:t xml:space="preserve">овладению учащимися умениями работы с социальной информацией </w:t>
      </w:r>
    </w:p>
    <w:p w:rsidR="004D7ED2" w:rsidRPr="00DD6AB8" w:rsidRDefault="004D7ED2" w:rsidP="00873D83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360" w:lineRule="auto"/>
        <w:ind w:left="426" w:right="20"/>
        <w:rPr>
          <w:sz w:val="24"/>
          <w:szCs w:val="24"/>
        </w:rPr>
      </w:pPr>
      <w:r w:rsidRPr="00DD6AB8">
        <w:rPr>
          <w:sz w:val="24"/>
          <w:szCs w:val="24"/>
        </w:rPr>
        <w:t>освоение различных видов деятельности, необходимых для участия в жизни гражданского общества и правового государства</w:t>
      </w:r>
    </w:p>
    <w:p w:rsidR="004D7ED2" w:rsidRPr="00DD6AB8" w:rsidRDefault="004D7ED2" w:rsidP="00873D83">
      <w:pPr>
        <w:pStyle w:val="1"/>
        <w:numPr>
          <w:ilvl w:val="0"/>
          <w:numId w:val="1"/>
        </w:numPr>
        <w:shd w:val="clear" w:color="auto" w:fill="auto"/>
        <w:tabs>
          <w:tab w:val="left" w:pos="0"/>
        </w:tabs>
        <w:spacing w:before="0" w:line="360" w:lineRule="auto"/>
        <w:ind w:left="426" w:right="20"/>
        <w:rPr>
          <w:sz w:val="24"/>
          <w:szCs w:val="24"/>
        </w:rPr>
      </w:pPr>
      <w:r w:rsidRPr="00DD6AB8">
        <w:rPr>
          <w:sz w:val="24"/>
          <w:szCs w:val="24"/>
        </w:rPr>
        <w:t>формированию у учащихся опыта  со</w:t>
      </w:r>
      <w:r w:rsidRPr="00DD6AB8">
        <w:rPr>
          <w:sz w:val="24"/>
          <w:szCs w:val="24"/>
        </w:rPr>
        <w:softHyphen/>
        <w:t>отнесения собственного поведения и поступков других людей с нравственными ценностями и нормами поведения, установлен</w:t>
      </w:r>
      <w:r w:rsidRPr="00DD6AB8">
        <w:rPr>
          <w:sz w:val="24"/>
          <w:szCs w:val="24"/>
        </w:rPr>
        <w:softHyphen/>
        <w:t xml:space="preserve">ными законом;  </w:t>
      </w:r>
    </w:p>
    <w:p w:rsidR="004D7ED2" w:rsidRPr="00DD6AB8" w:rsidRDefault="004D7ED2" w:rsidP="00873D83">
      <w:pPr>
        <w:spacing w:line="360" w:lineRule="auto"/>
        <w:rPr>
          <w:b/>
        </w:rPr>
      </w:pPr>
      <w:r w:rsidRPr="00DD6AB8">
        <w:rPr>
          <w:b/>
        </w:rPr>
        <w:t>Задачи программы:</w:t>
      </w:r>
    </w:p>
    <w:p w:rsidR="004D7ED2" w:rsidRPr="00DD6AB8" w:rsidRDefault="004D7ED2" w:rsidP="00873D83">
      <w:pPr>
        <w:numPr>
          <w:ilvl w:val="0"/>
          <w:numId w:val="2"/>
        </w:numPr>
        <w:spacing w:line="360" w:lineRule="auto"/>
        <w:jc w:val="both"/>
      </w:pPr>
      <w:r w:rsidRPr="00DD6AB8">
        <w:t>способствовать расширению представлений учащихся о предмете и структуре обществознания, его отличии от других наук, месте в системе социальных и гуманитарных наук;</w:t>
      </w:r>
    </w:p>
    <w:p w:rsidR="004D7ED2" w:rsidRPr="00DD6AB8" w:rsidRDefault="004D7ED2" w:rsidP="00873D83">
      <w:pPr>
        <w:numPr>
          <w:ilvl w:val="0"/>
          <w:numId w:val="2"/>
        </w:numPr>
        <w:spacing w:line="360" w:lineRule="auto"/>
        <w:jc w:val="both"/>
      </w:pPr>
      <w:r w:rsidRPr="00DD6AB8">
        <w:t>формировать систему знаний об обществе, его структуре, важнейших подсистемах и принципах функционирования;</w:t>
      </w:r>
    </w:p>
    <w:p w:rsidR="004D7ED2" w:rsidRPr="00DD6AB8" w:rsidRDefault="004D7ED2" w:rsidP="00873D83">
      <w:pPr>
        <w:numPr>
          <w:ilvl w:val="0"/>
          <w:numId w:val="2"/>
        </w:numPr>
        <w:spacing w:line="360" w:lineRule="auto"/>
        <w:jc w:val="both"/>
      </w:pPr>
      <w:r w:rsidRPr="00DD6AB8">
        <w:t>содействовать социализации учащихся, приобщению их к комплексу социальных ценностей, правил и норм, пониманию и использованию прав в различных сферах общественной жизни, осознанию и выполнению обязанностей;</w:t>
      </w:r>
    </w:p>
    <w:p w:rsidR="004D7ED2" w:rsidRPr="00DD6AB8" w:rsidRDefault="004D7ED2" w:rsidP="00873D83">
      <w:pPr>
        <w:numPr>
          <w:ilvl w:val="0"/>
          <w:numId w:val="2"/>
        </w:numPr>
        <w:spacing w:line="360" w:lineRule="auto"/>
        <w:jc w:val="both"/>
      </w:pPr>
      <w:r w:rsidRPr="00DD6AB8">
        <w:t>охарактеризовать особенности взаимодействия отдельного человека с общественной средой, природой, государством, различными социальными группами и институтами;</w:t>
      </w:r>
    </w:p>
    <w:p w:rsidR="004D7ED2" w:rsidRPr="00DD6AB8" w:rsidRDefault="004D7ED2" w:rsidP="00873D83">
      <w:pPr>
        <w:numPr>
          <w:ilvl w:val="0"/>
          <w:numId w:val="2"/>
        </w:numPr>
        <w:spacing w:line="360" w:lineRule="auto"/>
        <w:jc w:val="both"/>
      </w:pPr>
      <w:r w:rsidRPr="00DD6AB8">
        <w:t>рассмотреть важнейшие компоненты человеческой природы: биологические и социальные потребности, мышление и речь, деятельность и ценности, способности и характер, моральные нормы и культурные установки, восприятие и самосознание;</w:t>
      </w:r>
    </w:p>
    <w:p w:rsidR="004D7ED2" w:rsidRPr="00DD6AB8" w:rsidRDefault="004D7ED2" w:rsidP="00873D83">
      <w:pPr>
        <w:numPr>
          <w:ilvl w:val="0"/>
          <w:numId w:val="2"/>
        </w:numPr>
        <w:spacing w:line="360" w:lineRule="auto"/>
        <w:jc w:val="both"/>
      </w:pPr>
      <w:r w:rsidRPr="00DD6AB8">
        <w:t>описать взаимодействие человека, общества и природы, воздействие производственной деятельности человека на природную среду и влияние природных условий на социальные процессы; отношение человека к своему месту в эволюции живого мира и к природе, негативные результаты хозяйственной деятельности человека, экологический кризис и возможные пути его преодоления; законодательное регулирование охраны природы;</w:t>
      </w:r>
    </w:p>
    <w:p w:rsidR="004D7ED2" w:rsidRPr="00DD6AB8" w:rsidRDefault="004D7ED2" w:rsidP="00873D83">
      <w:pPr>
        <w:numPr>
          <w:ilvl w:val="0"/>
          <w:numId w:val="2"/>
        </w:numPr>
        <w:spacing w:line="360" w:lineRule="auto"/>
        <w:jc w:val="both"/>
      </w:pPr>
      <w:r w:rsidRPr="00DD6AB8">
        <w:t xml:space="preserve">познакомить учащихся с различными видами межличностных отношений и их отличиями, показать роль общения в межличностных отношениях, определив условия его успешности, причины возникновения конфликтных ситуаций и варианты их разрешения; </w:t>
      </w:r>
    </w:p>
    <w:p w:rsidR="004D7ED2" w:rsidRPr="00DD6AB8" w:rsidRDefault="004D7ED2" w:rsidP="00873D83">
      <w:pPr>
        <w:pStyle w:val="1"/>
        <w:numPr>
          <w:ilvl w:val="0"/>
          <w:numId w:val="2"/>
        </w:numPr>
        <w:shd w:val="clear" w:color="auto" w:fill="auto"/>
        <w:tabs>
          <w:tab w:val="left" w:pos="524"/>
        </w:tabs>
        <w:spacing w:before="0" w:line="360" w:lineRule="auto"/>
        <w:ind w:right="20"/>
        <w:jc w:val="left"/>
        <w:rPr>
          <w:sz w:val="24"/>
          <w:szCs w:val="24"/>
        </w:rPr>
      </w:pPr>
      <w:r w:rsidRPr="00DD6AB8">
        <w:rPr>
          <w:sz w:val="24"/>
          <w:szCs w:val="24"/>
        </w:rPr>
        <w:t>описать развитие общества в его статике и динамике, уделив отдельное внимание строению каждой из его важнейших сфер и принципам их взаимодействия, устройству главных социальных институтов; дать представление о важнейших тенденциях в развитии современного мира, о глобализации и глобальных мировых проблемах.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59"/>
        <w:gridCol w:w="8611"/>
      </w:tblGrid>
      <w:tr w:rsidR="004D7ED2" w:rsidRPr="00DD6AB8" w:rsidTr="0073208A">
        <w:tc>
          <w:tcPr>
            <w:tcW w:w="959" w:type="dxa"/>
          </w:tcPr>
          <w:p w:rsidR="004D7ED2" w:rsidRPr="00DD6AB8" w:rsidRDefault="004D7ED2" w:rsidP="0073208A">
            <w:pPr>
              <w:pStyle w:val="NormalWeb"/>
              <w:spacing w:before="0" w:beforeAutospacing="0" w:after="0" w:afterAutospacing="0" w:line="360" w:lineRule="auto"/>
              <w:contextualSpacing/>
              <w:jc w:val="both"/>
              <w:rPr>
                <w:color w:val="000000"/>
                <w:lang w:eastAsia="en-US"/>
              </w:rPr>
            </w:pPr>
            <w:r w:rsidRPr="00DD6AB8">
              <w:rPr>
                <w:color w:val="000000"/>
                <w:lang w:eastAsia="en-US"/>
              </w:rPr>
              <w:t>Класс</w:t>
            </w:r>
          </w:p>
        </w:tc>
        <w:tc>
          <w:tcPr>
            <w:tcW w:w="8611" w:type="dxa"/>
          </w:tcPr>
          <w:p w:rsidR="004D7ED2" w:rsidRPr="00DD6AB8" w:rsidRDefault="004D7ED2" w:rsidP="0073208A">
            <w:pPr>
              <w:pStyle w:val="NormalWeb"/>
              <w:spacing w:before="0" w:beforeAutospacing="0" w:after="0" w:afterAutospacing="0" w:line="360" w:lineRule="auto"/>
              <w:contextualSpacing/>
              <w:jc w:val="both"/>
              <w:rPr>
                <w:color w:val="000000"/>
                <w:lang w:eastAsia="en-US"/>
              </w:rPr>
            </w:pPr>
            <w:r w:rsidRPr="00DD6AB8">
              <w:rPr>
                <w:color w:val="000000"/>
                <w:lang w:eastAsia="en-US"/>
              </w:rPr>
              <w:t>Задачи</w:t>
            </w:r>
          </w:p>
        </w:tc>
      </w:tr>
      <w:tr w:rsidR="004D7ED2" w:rsidRPr="00DD6AB8" w:rsidTr="0073208A">
        <w:tc>
          <w:tcPr>
            <w:tcW w:w="959" w:type="dxa"/>
          </w:tcPr>
          <w:p w:rsidR="004D7ED2" w:rsidRPr="00DD6AB8" w:rsidRDefault="004D7ED2" w:rsidP="0073208A">
            <w:pPr>
              <w:pStyle w:val="NormalWeb"/>
              <w:spacing w:before="0" w:beforeAutospacing="0" w:after="0" w:afterAutospacing="0" w:line="360" w:lineRule="auto"/>
              <w:contextualSpacing/>
              <w:jc w:val="both"/>
              <w:rPr>
                <w:color w:val="000000"/>
                <w:lang w:eastAsia="en-US"/>
              </w:rPr>
            </w:pPr>
            <w:r w:rsidRPr="00DD6AB8">
              <w:rPr>
                <w:color w:val="000000"/>
                <w:lang w:eastAsia="en-US"/>
              </w:rPr>
              <w:t>6</w:t>
            </w:r>
          </w:p>
        </w:tc>
        <w:tc>
          <w:tcPr>
            <w:tcW w:w="8611" w:type="dxa"/>
          </w:tcPr>
          <w:p w:rsidR="004D7ED2" w:rsidRPr="00DD6AB8" w:rsidRDefault="004D7ED2" w:rsidP="0073208A">
            <w:pPr>
              <w:spacing w:line="360" w:lineRule="auto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>-создание условий для социализации личности;</w:t>
            </w:r>
          </w:p>
          <w:p w:rsidR="004D7ED2" w:rsidRPr="00DD6AB8" w:rsidRDefault="004D7ED2" w:rsidP="0073208A">
            <w:pPr>
              <w:spacing w:line="360" w:lineRule="auto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 xml:space="preserve">-воспитание чувства патриотизма, уважения к своей стране, к правам и свободам человека, демократическим принципам общественной жизни; </w:t>
            </w:r>
          </w:p>
          <w:p w:rsidR="004D7ED2" w:rsidRPr="00DD6AB8" w:rsidRDefault="004D7ED2" w:rsidP="0073208A">
            <w:pPr>
              <w:spacing w:line="360" w:lineRule="auto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 xml:space="preserve">-формирование знаний и интеллектуальных умений; </w:t>
            </w:r>
          </w:p>
          <w:p w:rsidR="004D7ED2" w:rsidRPr="00DD6AB8" w:rsidRDefault="004D7ED2" w:rsidP="0073208A">
            <w:pPr>
              <w:spacing w:line="360" w:lineRule="auto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 xml:space="preserve">-воспитания уважения к семье и семейным традициям; </w:t>
            </w:r>
          </w:p>
          <w:p w:rsidR="004D7ED2" w:rsidRPr="00DD6AB8" w:rsidRDefault="004D7ED2" w:rsidP="0073208A">
            <w:pPr>
              <w:spacing w:line="360" w:lineRule="auto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 xml:space="preserve">-формирование основ мировоззренческой, нравственной, социальной, политической, правовой и экономической культуры; </w:t>
            </w:r>
          </w:p>
          <w:p w:rsidR="004D7ED2" w:rsidRPr="00DD6AB8" w:rsidRDefault="004D7ED2" w:rsidP="0073208A">
            <w:pPr>
              <w:spacing w:line="360" w:lineRule="auto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 xml:space="preserve">-воспитание толерантного отношения к людям другой национальности; </w:t>
            </w:r>
          </w:p>
          <w:p w:rsidR="004D7ED2" w:rsidRPr="00DD6AB8" w:rsidRDefault="004D7ED2" w:rsidP="0073208A">
            <w:pPr>
              <w:spacing w:line="360" w:lineRule="auto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>-воспитания уважения к трудовой деятельности.</w:t>
            </w:r>
          </w:p>
        </w:tc>
      </w:tr>
      <w:tr w:rsidR="004D7ED2" w:rsidRPr="00DD6AB8" w:rsidTr="0073208A">
        <w:tc>
          <w:tcPr>
            <w:tcW w:w="959" w:type="dxa"/>
          </w:tcPr>
          <w:p w:rsidR="004D7ED2" w:rsidRPr="00DD6AB8" w:rsidRDefault="004D7ED2" w:rsidP="0073208A">
            <w:pPr>
              <w:pStyle w:val="NormalWeb"/>
              <w:spacing w:before="0" w:beforeAutospacing="0" w:after="0" w:afterAutospacing="0" w:line="360" w:lineRule="auto"/>
              <w:contextualSpacing/>
              <w:jc w:val="both"/>
              <w:rPr>
                <w:color w:val="000000"/>
                <w:lang w:eastAsia="en-US"/>
              </w:rPr>
            </w:pPr>
            <w:r w:rsidRPr="00DD6AB8">
              <w:rPr>
                <w:color w:val="000000"/>
                <w:lang w:eastAsia="en-US"/>
              </w:rPr>
              <w:t>7</w:t>
            </w:r>
          </w:p>
        </w:tc>
        <w:tc>
          <w:tcPr>
            <w:tcW w:w="8611" w:type="dxa"/>
          </w:tcPr>
          <w:p w:rsidR="004D7ED2" w:rsidRPr="00DD6AB8" w:rsidRDefault="004D7ED2" w:rsidP="0073208A">
            <w:pPr>
              <w:spacing w:line="360" w:lineRule="auto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>- развивать личность в период ранней юности, ее духовно-нравственную, политическую и правовую культуру; способствовать самоопределению и самореализации личности</w:t>
            </w:r>
          </w:p>
          <w:p w:rsidR="004D7ED2" w:rsidRPr="00DD6AB8" w:rsidRDefault="004D7ED2" w:rsidP="0073208A">
            <w:pPr>
              <w:spacing w:line="360" w:lineRule="auto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>- воспитывать гражданскую ответственность, правовое самосознание, толерантность и уважение к социальным нормам, закрепленным в Конституции РФ</w:t>
            </w:r>
          </w:p>
          <w:p w:rsidR="004D7ED2" w:rsidRPr="00DD6AB8" w:rsidRDefault="004D7ED2" w:rsidP="0073208A">
            <w:pPr>
              <w:spacing w:line="360" w:lineRule="auto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>- освоить систему знаний об обществе и его сферах; о правовом регулировании общественных отношений</w:t>
            </w:r>
          </w:p>
          <w:p w:rsidR="004D7ED2" w:rsidRPr="00DD6AB8" w:rsidRDefault="004D7ED2" w:rsidP="0073208A">
            <w:pPr>
              <w:spacing w:line="360" w:lineRule="auto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>- овладеть умениями критически осмысливать социальную информацию, анализировать, систематизировать полученные данные</w:t>
            </w:r>
          </w:p>
          <w:p w:rsidR="004D7ED2" w:rsidRPr="00DD6AB8" w:rsidRDefault="004D7ED2" w:rsidP="0073208A">
            <w:pPr>
              <w:spacing w:line="360" w:lineRule="auto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>- формировать опыт применения полученных знаний и умений для решений практических задач в различных сферах общественной жизни</w:t>
            </w:r>
          </w:p>
          <w:p w:rsidR="004D7ED2" w:rsidRPr="00DD6AB8" w:rsidRDefault="004D7ED2" w:rsidP="0073208A">
            <w:pPr>
              <w:spacing w:line="360" w:lineRule="auto"/>
              <w:ind w:firstLine="709"/>
              <w:jc w:val="both"/>
              <w:rPr>
                <w:lang w:eastAsia="en-US"/>
              </w:rPr>
            </w:pPr>
            <w:r w:rsidRPr="00DD6AB8">
              <w:rPr>
                <w:lang w:eastAsia="en-US"/>
              </w:rPr>
              <w:t>Седьмой класс занимает важное место в воспитании гражданственности и развитии мировоззренческих убеждений учащихся потому, что происходит формирование основных понятий курса: межличностные отношения, право, свобода, юридическая ответственность, экономика, производство, предпринимательство, инфляция, бюджет.</w:t>
            </w:r>
          </w:p>
        </w:tc>
      </w:tr>
      <w:tr w:rsidR="004D7ED2" w:rsidRPr="00DD6AB8" w:rsidTr="0073208A">
        <w:tc>
          <w:tcPr>
            <w:tcW w:w="959" w:type="dxa"/>
          </w:tcPr>
          <w:p w:rsidR="004D7ED2" w:rsidRPr="00DD6AB8" w:rsidRDefault="004D7ED2" w:rsidP="0073208A">
            <w:pPr>
              <w:pStyle w:val="NormalWeb"/>
              <w:spacing w:before="0" w:beforeAutospacing="0" w:after="0" w:afterAutospacing="0" w:line="360" w:lineRule="auto"/>
              <w:contextualSpacing/>
              <w:jc w:val="both"/>
              <w:rPr>
                <w:color w:val="000000"/>
                <w:lang w:eastAsia="en-US"/>
              </w:rPr>
            </w:pPr>
            <w:r w:rsidRPr="00DD6AB8">
              <w:rPr>
                <w:color w:val="000000"/>
                <w:lang w:eastAsia="en-US"/>
              </w:rPr>
              <w:t>8</w:t>
            </w:r>
          </w:p>
        </w:tc>
        <w:tc>
          <w:tcPr>
            <w:tcW w:w="8611" w:type="dxa"/>
          </w:tcPr>
          <w:p w:rsidR="004D7ED2" w:rsidRPr="00DD6AB8" w:rsidRDefault="004D7ED2" w:rsidP="0073208A">
            <w:pPr>
              <w:pStyle w:val="NoSpacing"/>
              <w:suppressAutoHyphens w:val="0"/>
              <w:spacing w:line="36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B8">
              <w:rPr>
                <w:rFonts w:ascii="Times New Roman" w:hAnsi="Times New Roman"/>
                <w:sz w:val="24"/>
                <w:szCs w:val="24"/>
              </w:rPr>
              <w:t>-Создание условий для социализации личности</w:t>
            </w:r>
          </w:p>
          <w:p w:rsidR="004D7ED2" w:rsidRPr="00DD6AB8" w:rsidRDefault="004D7ED2" w:rsidP="0073208A">
            <w:pPr>
              <w:pStyle w:val="NoSpacing"/>
              <w:suppressAutoHyphens w:val="0"/>
              <w:spacing w:line="36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B8">
              <w:rPr>
                <w:rFonts w:ascii="Times New Roman" w:hAnsi="Times New Roman"/>
                <w:sz w:val="24"/>
                <w:szCs w:val="24"/>
              </w:rPr>
              <w:t xml:space="preserve">-Формирование знаний и интеллектуальных умений, минимально необходимых и достаточных для выполнения типичных видов деятельности каждого гражданина, осознания личных и социальных возможностей их осуществления, дальнейшего образования и самообразования </w:t>
            </w:r>
          </w:p>
          <w:p w:rsidR="004D7ED2" w:rsidRPr="00DD6AB8" w:rsidRDefault="004D7ED2" w:rsidP="0073208A">
            <w:pPr>
              <w:pStyle w:val="NoSpacing"/>
              <w:suppressAutoHyphens w:val="0"/>
              <w:spacing w:line="36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B8">
              <w:rPr>
                <w:rFonts w:ascii="Times New Roman" w:hAnsi="Times New Roman"/>
                <w:sz w:val="24"/>
                <w:szCs w:val="24"/>
              </w:rPr>
              <w:t>-Формирование основ мировоззренческой, нравственной, социальной, политической, правовой и экономической культуры</w:t>
            </w:r>
          </w:p>
          <w:p w:rsidR="004D7ED2" w:rsidRPr="00DD6AB8" w:rsidRDefault="004D7ED2" w:rsidP="0073208A">
            <w:pPr>
              <w:pStyle w:val="NoSpacing"/>
              <w:suppressAutoHyphens w:val="0"/>
              <w:spacing w:line="36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D6AB8">
              <w:rPr>
                <w:rFonts w:ascii="Times New Roman" w:hAnsi="Times New Roman"/>
                <w:sz w:val="24"/>
                <w:szCs w:val="24"/>
              </w:rPr>
              <w:t>-Содействие воспитанию гражданственности, патриотизма, уважения к социальным нормам, регулирующим взаимодействие людей, приверженности гуманистическим и демократическим ценностям, ценностям национальной культуры.</w:t>
            </w:r>
          </w:p>
        </w:tc>
      </w:tr>
      <w:tr w:rsidR="004D7ED2" w:rsidRPr="00DD6AB8" w:rsidTr="0073208A">
        <w:tc>
          <w:tcPr>
            <w:tcW w:w="959" w:type="dxa"/>
          </w:tcPr>
          <w:p w:rsidR="004D7ED2" w:rsidRPr="00DD6AB8" w:rsidRDefault="004D7ED2" w:rsidP="0073208A">
            <w:pPr>
              <w:pStyle w:val="NormalWeb"/>
              <w:spacing w:before="0" w:beforeAutospacing="0" w:after="0" w:afterAutospacing="0" w:line="360" w:lineRule="auto"/>
              <w:contextualSpacing/>
              <w:jc w:val="both"/>
              <w:rPr>
                <w:color w:val="000000"/>
                <w:lang w:eastAsia="en-US"/>
              </w:rPr>
            </w:pPr>
            <w:r w:rsidRPr="00DD6AB8">
              <w:rPr>
                <w:color w:val="000000"/>
                <w:lang w:eastAsia="en-US"/>
              </w:rPr>
              <w:t>9</w:t>
            </w:r>
          </w:p>
        </w:tc>
        <w:tc>
          <w:tcPr>
            <w:tcW w:w="8611" w:type="dxa"/>
          </w:tcPr>
          <w:p w:rsidR="004D7ED2" w:rsidRPr="00DD6AB8" w:rsidRDefault="004D7ED2" w:rsidP="0073208A">
            <w:pPr>
              <w:pStyle w:val="NormalWeb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DD6AB8">
              <w:rPr>
                <w:color w:val="000000"/>
                <w:lang w:eastAsia="en-US"/>
              </w:rPr>
              <w:t>- развитие абстрактного мышления;</w:t>
            </w:r>
          </w:p>
          <w:p w:rsidR="004D7ED2" w:rsidRPr="00DD6AB8" w:rsidRDefault="004D7ED2" w:rsidP="0073208A">
            <w:pPr>
              <w:pStyle w:val="NormalWeb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DD6AB8">
              <w:rPr>
                <w:color w:val="000000"/>
                <w:lang w:eastAsia="en-US"/>
              </w:rPr>
              <w:t>- приобретение навыков межличностного общения со сверстниками своего и противоположного пола;</w:t>
            </w:r>
          </w:p>
          <w:p w:rsidR="004D7ED2" w:rsidRPr="00DD6AB8" w:rsidRDefault="004D7ED2" w:rsidP="0073208A">
            <w:pPr>
              <w:pStyle w:val="NormalWeb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DD6AB8">
              <w:rPr>
                <w:color w:val="000000"/>
                <w:lang w:eastAsia="en-US"/>
              </w:rPr>
              <w:t>- приобретение навыков межличностного общения со сверстниками своего и противоположного пола;</w:t>
            </w:r>
          </w:p>
          <w:p w:rsidR="004D7ED2" w:rsidRPr="00DD6AB8" w:rsidRDefault="004D7ED2" w:rsidP="0073208A">
            <w:pPr>
              <w:pStyle w:val="NormalWeb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DD6AB8">
              <w:rPr>
                <w:color w:val="000000"/>
                <w:lang w:eastAsia="en-US"/>
              </w:rPr>
              <w:t>- становление новых, более независимых отношений в семье: уменьшение эмоциональной зависимости при сохранении потребности в психологической и материальной поддержке;</w:t>
            </w:r>
          </w:p>
          <w:p w:rsidR="004D7ED2" w:rsidRPr="00DD6AB8" w:rsidRDefault="004D7ED2" w:rsidP="0073208A">
            <w:pPr>
              <w:pStyle w:val="NormalWeb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DD6AB8">
              <w:rPr>
                <w:color w:val="000000"/>
                <w:lang w:eastAsia="en-US"/>
              </w:rPr>
              <w:t>- выработка жизненной философии, системы ценностей;</w:t>
            </w:r>
          </w:p>
          <w:p w:rsidR="004D7ED2" w:rsidRPr="00DD6AB8" w:rsidRDefault="004D7ED2" w:rsidP="0073208A">
            <w:pPr>
              <w:pStyle w:val="NormalWeb"/>
              <w:spacing w:line="360" w:lineRule="auto"/>
              <w:jc w:val="both"/>
              <w:rPr>
                <w:color w:val="000000"/>
                <w:lang w:eastAsia="en-US"/>
              </w:rPr>
            </w:pPr>
            <w:r w:rsidRPr="00DD6AB8">
              <w:rPr>
                <w:color w:val="000000"/>
                <w:lang w:eastAsia="en-US"/>
              </w:rPr>
              <w:t>- постановка задач будущего (семья, карьера, образование) в связи с решением вопроса «В чем мое призвание?».</w:t>
            </w:r>
          </w:p>
        </w:tc>
      </w:tr>
    </w:tbl>
    <w:p w:rsidR="004D7ED2" w:rsidRPr="00DD6AB8" w:rsidRDefault="004D7ED2" w:rsidP="00873D83">
      <w:pPr>
        <w:tabs>
          <w:tab w:val="left" w:pos="2298"/>
        </w:tabs>
        <w:spacing w:line="360" w:lineRule="auto"/>
        <w:jc w:val="both"/>
        <w:rPr>
          <w:shd w:val="clear" w:color="auto" w:fill="FFFFFF"/>
        </w:rPr>
      </w:pPr>
      <w:r w:rsidRPr="00DD6AB8">
        <w:rPr>
          <w:shd w:val="clear" w:color="auto" w:fill="FFFFFF"/>
        </w:rPr>
        <w:t>Обществознание в основной школе изучается с 6 по 9 класс. Общее количество времени на  четыре года обучения составляет 139 часов. Общая недельная нагрузка в каждом году обучения составляет 1 час.</w:t>
      </w:r>
      <w:r w:rsidRPr="00DD6AB8">
        <w:t xml:space="preserve"> Темы дополнены материалами регионального компонента.</w:t>
      </w:r>
    </w:p>
    <w:p w:rsidR="004D7ED2" w:rsidRPr="00DD6AB8" w:rsidRDefault="004D7ED2" w:rsidP="00873D83">
      <w:pPr>
        <w:numPr>
          <w:ilvl w:val="0"/>
          <w:numId w:val="3"/>
        </w:numPr>
        <w:spacing w:line="360" w:lineRule="auto"/>
        <w:contextualSpacing/>
        <w:jc w:val="both"/>
      </w:pPr>
      <w:r w:rsidRPr="00DD6AB8">
        <w:t>Первый год обучения / 6 класс – 35 часов</w:t>
      </w:r>
    </w:p>
    <w:p w:rsidR="004D7ED2" w:rsidRPr="00DD6AB8" w:rsidRDefault="004D7ED2" w:rsidP="00873D83">
      <w:pPr>
        <w:numPr>
          <w:ilvl w:val="0"/>
          <w:numId w:val="3"/>
        </w:numPr>
        <w:spacing w:line="360" w:lineRule="auto"/>
        <w:contextualSpacing/>
        <w:jc w:val="both"/>
      </w:pPr>
      <w:r w:rsidRPr="00DD6AB8">
        <w:t>Второй год обучения / 7 класс –35  часов</w:t>
      </w:r>
    </w:p>
    <w:p w:rsidR="004D7ED2" w:rsidRPr="00DD6AB8" w:rsidRDefault="004D7ED2" w:rsidP="00873D83">
      <w:pPr>
        <w:numPr>
          <w:ilvl w:val="0"/>
          <w:numId w:val="3"/>
        </w:numPr>
        <w:spacing w:line="360" w:lineRule="auto"/>
        <w:contextualSpacing/>
        <w:jc w:val="both"/>
      </w:pPr>
      <w:r w:rsidRPr="00DD6AB8">
        <w:t>Третий год обучения / 8 класс – 35 часов</w:t>
      </w:r>
    </w:p>
    <w:p w:rsidR="004D7ED2" w:rsidRPr="00DD6AB8" w:rsidRDefault="004D7ED2" w:rsidP="00873D83">
      <w:pPr>
        <w:numPr>
          <w:ilvl w:val="0"/>
          <w:numId w:val="3"/>
        </w:numPr>
        <w:spacing w:line="360" w:lineRule="auto"/>
        <w:contextualSpacing/>
        <w:jc w:val="both"/>
      </w:pPr>
      <w:r w:rsidRPr="00DD6AB8">
        <w:t>Четвертый год обучения / 9 класс – 34 часов</w:t>
      </w:r>
    </w:p>
    <w:p w:rsidR="004D7ED2" w:rsidRPr="00DD6AB8" w:rsidRDefault="004D7ED2" w:rsidP="00873D83">
      <w:pPr>
        <w:widowControl w:val="0"/>
        <w:spacing w:line="360" w:lineRule="auto"/>
        <w:jc w:val="center"/>
        <w:rPr>
          <w:b/>
        </w:rPr>
      </w:pPr>
      <w:r w:rsidRPr="00DD6AB8">
        <w:rPr>
          <w:b/>
        </w:rPr>
        <w:t>Технологии, используемые в обучении:</w:t>
      </w:r>
    </w:p>
    <w:p w:rsidR="004D7ED2" w:rsidRPr="00DD6AB8" w:rsidRDefault="004D7ED2" w:rsidP="00873D83">
      <w:pPr>
        <w:widowControl w:val="0"/>
        <w:spacing w:line="360" w:lineRule="auto"/>
        <w:jc w:val="both"/>
        <w:rPr>
          <w:b/>
        </w:rPr>
      </w:pPr>
      <w:r w:rsidRPr="00DD6AB8">
        <w:rPr>
          <w:b/>
        </w:rPr>
        <w:t xml:space="preserve">-Групповая технология. </w:t>
      </w:r>
      <w:r w:rsidRPr="00DD6AB8">
        <w:rPr>
          <w:shd w:val="clear" w:color="auto" w:fill="FFFFFF"/>
        </w:rPr>
        <w:t>Цель: создание условии для развития познавательной самостоятельности учащихся, их коммуникативных умений и интеллектуальных способностей посредством взаимодействия в процессе выполнения группового задания для самостоятельной работы.</w:t>
      </w:r>
    </w:p>
    <w:p w:rsidR="004D7ED2" w:rsidRPr="00DD6AB8" w:rsidRDefault="004D7ED2" w:rsidP="00873D83">
      <w:pPr>
        <w:spacing w:line="360" w:lineRule="auto"/>
      </w:pPr>
      <w:r w:rsidRPr="00DD6AB8">
        <w:rPr>
          <w:i/>
        </w:rPr>
        <w:t>-</w:t>
      </w:r>
      <w:r w:rsidRPr="00DD6AB8">
        <w:rPr>
          <w:b/>
          <w:bCs/>
        </w:rPr>
        <w:t xml:space="preserve"> Игровые технологии</w:t>
      </w:r>
      <w:r w:rsidRPr="00DD6AB8">
        <w:t>. Цель: развитие мыслительных способностей, сообразительности, внимания, творческого воображения, интереса к предмету.</w:t>
      </w:r>
    </w:p>
    <w:p w:rsidR="004D7ED2" w:rsidRPr="00DD6AB8" w:rsidRDefault="004D7ED2" w:rsidP="00873D83">
      <w:pPr>
        <w:spacing w:line="360" w:lineRule="auto"/>
      </w:pPr>
      <w:r w:rsidRPr="00DD6AB8">
        <w:t>-</w:t>
      </w:r>
      <w:r w:rsidRPr="00DD6AB8">
        <w:rPr>
          <w:b/>
          <w:bCs/>
        </w:rPr>
        <w:t xml:space="preserve"> Проектная технология. Цель:</w:t>
      </w:r>
      <w:r w:rsidRPr="00DD6AB8">
        <w:t xml:space="preserve"> показать умения отдельного ученика или группы обучающихся использовать приобретенный на уроках обществознания.</w:t>
      </w:r>
    </w:p>
    <w:p w:rsidR="004D7ED2" w:rsidRPr="00DD6AB8" w:rsidRDefault="004D7ED2" w:rsidP="00873D83">
      <w:pPr>
        <w:shd w:val="clear" w:color="auto" w:fill="FFFFFF"/>
        <w:spacing w:line="360" w:lineRule="auto"/>
      </w:pPr>
      <w:r w:rsidRPr="00DD6AB8">
        <w:t xml:space="preserve">- </w:t>
      </w:r>
      <w:r w:rsidRPr="00DD6AB8">
        <w:rPr>
          <w:b/>
        </w:rPr>
        <w:t>Информационно – коммуникационная технология</w:t>
      </w:r>
      <w:r w:rsidRPr="00DD6AB8">
        <w:t xml:space="preserve">. Цель: </w:t>
      </w:r>
      <w:r w:rsidRPr="00DD6AB8">
        <w:rPr>
          <w:shd w:val="clear" w:color="auto" w:fill="FFFFFF"/>
        </w:rPr>
        <w:t>повышение  мотивации и эффективности обучения, оптимизации учебного процесса.</w:t>
      </w:r>
    </w:p>
    <w:p w:rsidR="004D7ED2" w:rsidRPr="00DD6AB8" w:rsidRDefault="004D7ED2" w:rsidP="00873D83">
      <w:pPr>
        <w:shd w:val="clear" w:color="auto" w:fill="FFFFFF"/>
        <w:spacing w:line="360" w:lineRule="auto"/>
        <w:jc w:val="center"/>
        <w:textAlignment w:val="baseline"/>
        <w:outlineLvl w:val="1"/>
        <w:rPr>
          <w:b/>
          <w:bCs/>
        </w:rPr>
      </w:pPr>
      <w:r w:rsidRPr="00DD6AB8">
        <w:rPr>
          <w:b/>
          <w:bCs/>
        </w:rPr>
        <w:t>Методы контроля</w:t>
      </w:r>
    </w:p>
    <w:p w:rsidR="004D7ED2" w:rsidRPr="00DD6AB8" w:rsidRDefault="004D7ED2" w:rsidP="00873D83">
      <w:pPr>
        <w:numPr>
          <w:ilvl w:val="0"/>
          <w:numId w:val="4"/>
        </w:numPr>
        <w:shd w:val="clear" w:color="auto" w:fill="FFFFFF"/>
        <w:spacing w:line="360" w:lineRule="auto"/>
      </w:pPr>
      <w:r w:rsidRPr="00DD6AB8">
        <w:rPr>
          <w:b/>
          <w:bCs/>
        </w:rPr>
        <w:t>Индивидуальный</w:t>
      </w:r>
      <w:r w:rsidRPr="00DD6AB8">
        <w:t>. Цель:  выяснить индивидуальные знания, способности и возможности отдельных учащихся</w:t>
      </w:r>
    </w:p>
    <w:p w:rsidR="004D7ED2" w:rsidRPr="00DD6AB8" w:rsidRDefault="004D7ED2" w:rsidP="00873D83">
      <w:pPr>
        <w:numPr>
          <w:ilvl w:val="0"/>
          <w:numId w:val="4"/>
        </w:numPr>
        <w:shd w:val="clear" w:color="auto" w:fill="FFFFFF"/>
        <w:spacing w:line="360" w:lineRule="auto"/>
      </w:pPr>
      <w:r w:rsidRPr="00DD6AB8">
        <w:rPr>
          <w:b/>
          <w:bCs/>
        </w:rPr>
        <w:t xml:space="preserve">Групповой. Цель: </w:t>
      </w:r>
      <w:r w:rsidRPr="00DD6AB8">
        <w:t xml:space="preserve"> обобщение и систематизация учебного материала</w:t>
      </w:r>
    </w:p>
    <w:p w:rsidR="004D7ED2" w:rsidRPr="00DD6AB8" w:rsidRDefault="004D7ED2" w:rsidP="00873D83">
      <w:pPr>
        <w:numPr>
          <w:ilvl w:val="0"/>
          <w:numId w:val="4"/>
        </w:numPr>
        <w:shd w:val="clear" w:color="auto" w:fill="FFFFFF"/>
        <w:spacing w:line="360" w:lineRule="auto"/>
      </w:pPr>
      <w:r w:rsidRPr="00DD6AB8">
        <w:rPr>
          <w:b/>
          <w:bCs/>
        </w:rPr>
        <w:t xml:space="preserve">Фронтальный. Цель: </w:t>
      </w:r>
      <w:r w:rsidRPr="00DD6AB8">
        <w:rPr>
          <w:bCs/>
        </w:rPr>
        <w:t xml:space="preserve">изучение </w:t>
      </w:r>
      <w:r w:rsidRPr="00DD6AB8">
        <w:t>правильности восприятия и понимания учебного материала.</w:t>
      </w:r>
    </w:p>
    <w:p w:rsidR="004D7ED2" w:rsidRPr="00DD6AB8" w:rsidRDefault="004D7ED2" w:rsidP="00873D83">
      <w:pPr>
        <w:shd w:val="clear" w:color="auto" w:fill="FFFFFF"/>
        <w:spacing w:line="360" w:lineRule="auto"/>
        <w:jc w:val="center"/>
        <w:textAlignment w:val="baseline"/>
        <w:outlineLvl w:val="1"/>
        <w:rPr>
          <w:b/>
          <w:bCs/>
        </w:rPr>
      </w:pPr>
      <w:r w:rsidRPr="00DD6AB8">
        <w:rPr>
          <w:b/>
          <w:bCs/>
        </w:rPr>
        <w:t>Формы контроля</w:t>
      </w:r>
    </w:p>
    <w:p w:rsidR="004D7ED2" w:rsidRPr="00DD6AB8" w:rsidRDefault="004D7ED2" w:rsidP="00873D83">
      <w:pPr>
        <w:numPr>
          <w:ilvl w:val="0"/>
          <w:numId w:val="5"/>
        </w:numPr>
        <w:shd w:val="clear" w:color="auto" w:fill="FFFFFF"/>
        <w:spacing w:line="360" w:lineRule="auto"/>
      </w:pPr>
      <w:r w:rsidRPr="00DD6AB8">
        <w:rPr>
          <w:b/>
          <w:bCs/>
        </w:rPr>
        <w:t>Устный опрос</w:t>
      </w:r>
      <w:r w:rsidRPr="00DD6AB8">
        <w:t xml:space="preserve"> Цель: выявить правильность ответа по содержанию, его последовательность, самостоятельность суждений и выводов, степень развития логического мышления, культуру речи учащихся. Эта форма применяется для текущего и тематического учета.</w:t>
      </w:r>
    </w:p>
    <w:p w:rsidR="004D7ED2" w:rsidRPr="00DD6AB8" w:rsidRDefault="004D7ED2" w:rsidP="00873D83">
      <w:pPr>
        <w:numPr>
          <w:ilvl w:val="0"/>
          <w:numId w:val="5"/>
        </w:numPr>
        <w:shd w:val="clear" w:color="auto" w:fill="FFFFFF"/>
        <w:spacing w:line="360" w:lineRule="auto"/>
      </w:pPr>
      <w:r w:rsidRPr="00DD6AB8">
        <w:rPr>
          <w:b/>
          <w:bCs/>
        </w:rPr>
        <w:t xml:space="preserve">Письменный контроль. Цель: </w:t>
      </w:r>
      <w:r w:rsidRPr="00DD6AB8">
        <w:t>  диагностика умении применять знания в учебной практике и осуществляется в виде, контрольных, проверочных и самостоятельных работ, тестов, рефератов.</w:t>
      </w:r>
    </w:p>
    <w:p w:rsidR="004D7ED2" w:rsidRPr="00DD6AB8" w:rsidRDefault="004D7ED2" w:rsidP="00873D83">
      <w:pPr>
        <w:numPr>
          <w:ilvl w:val="0"/>
          <w:numId w:val="5"/>
        </w:numPr>
        <w:shd w:val="clear" w:color="auto" w:fill="FFFFFF"/>
        <w:spacing w:line="360" w:lineRule="auto"/>
      </w:pPr>
      <w:r w:rsidRPr="00DD6AB8">
        <w:rPr>
          <w:b/>
          <w:bCs/>
        </w:rPr>
        <w:t>Зачет.</w:t>
      </w:r>
      <w:r w:rsidRPr="00DD6AB8">
        <w:t xml:space="preserve"> Цель: определение достижении конечных результатов обучения по определенной теме каждым учащимся. </w:t>
      </w:r>
    </w:p>
    <w:p w:rsidR="004D7ED2" w:rsidRPr="00DD6AB8" w:rsidRDefault="004D7ED2" w:rsidP="00873D83">
      <w:pPr>
        <w:pStyle w:val="ListParagraph"/>
        <w:shd w:val="clear" w:color="auto" w:fill="FFFFFF"/>
        <w:spacing w:line="360" w:lineRule="auto"/>
        <w:jc w:val="both"/>
        <w:rPr>
          <w:b/>
        </w:rPr>
      </w:pPr>
      <w:r w:rsidRPr="00DD6AB8">
        <w:rPr>
          <w:b/>
        </w:rPr>
        <w:t>Система оценки результатов, критерии освоения учебного материала</w:t>
      </w:r>
    </w:p>
    <w:p w:rsidR="004D7ED2" w:rsidRPr="00DD6AB8" w:rsidRDefault="004D7ED2" w:rsidP="00873D83">
      <w:pPr>
        <w:pStyle w:val="ListParagraph"/>
        <w:shd w:val="clear" w:color="auto" w:fill="FFFFFF"/>
        <w:spacing w:line="360" w:lineRule="auto"/>
        <w:jc w:val="both"/>
      </w:pPr>
      <w:r w:rsidRPr="00DD6AB8">
        <w:t>Устные ответы.</w:t>
      </w:r>
    </w:p>
    <w:p w:rsidR="004D7ED2" w:rsidRPr="00DD6AB8" w:rsidRDefault="004D7ED2" w:rsidP="00873D83">
      <w:pPr>
        <w:pStyle w:val="ListParagraph"/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DD6AB8">
        <w:rPr>
          <w:color w:val="000000"/>
        </w:rPr>
        <w:t xml:space="preserve"> Оценка </w:t>
      </w:r>
      <w:r w:rsidRPr="00DD6AB8">
        <w:rPr>
          <w:i/>
          <w:iCs/>
          <w:color w:val="000000"/>
          <w:u w:val="single"/>
        </w:rPr>
        <w:t>«пять»</w:t>
      </w:r>
      <w:r w:rsidRPr="00DD6AB8">
        <w:rPr>
          <w:color w:val="000000"/>
        </w:rPr>
        <w:t> ставится за ответ, обнаруживающий осознанность знаний, их безошибочность, умение применять знания и излагать их логично, в соответствии с нормами литературной речи. Оценка не снижается, если в развёрнутом ответе имеют место одна-две несущественные неточности (оговорки, описки и т.п.); за правильный, глубокий, точный ответ на сложный вопрос или за отличное исправление ошибочного ответа.</w:t>
      </w:r>
    </w:p>
    <w:p w:rsidR="004D7ED2" w:rsidRPr="00DD6AB8" w:rsidRDefault="004D7ED2" w:rsidP="00873D83">
      <w:pPr>
        <w:pStyle w:val="ListParagraph"/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DD6AB8">
        <w:rPr>
          <w:color w:val="000000"/>
        </w:rPr>
        <w:t>Оценка </w:t>
      </w:r>
      <w:r w:rsidRPr="00DD6AB8">
        <w:rPr>
          <w:i/>
          <w:iCs/>
          <w:color w:val="000000"/>
          <w:u w:val="single"/>
        </w:rPr>
        <w:t>«четыре»</w:t>
      </w:r>
      <w:r w:rsidRPr="00DD6AB8">
        <w:rPr>
          <w:color w:val="000000"/>
        </w:rPr>
        <w:t> ставится за ответ такого же уровня, но при наличии некоторой неполноты знаний или одной-двух несущественных неточностей и ошибок.</w:t>
      </w:r>
    </w:p>
    <w:p w:rsidR="004D7ED2" w:rsidRPr="00DD6AB8" w:rsidRDefault="004D7ED2" w:rsidP="00873D83">
      <w:pPr>
        <w:pStyle w:val="ListParagraph"/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DD6AB8">
        <w:rPr>
          <w:color w:val="000000"/>
        </w:rPr>
        <w:t>Оценка </w:t>
      </w:r>
      <w:r w:rsidRPr="00DD6AB8">
        <w:rPr>
          <w:i/>
          <w:iCs/>
          <w:color w:val="000000"/>
          <w:u w:val="single"/>
        </w:rPr>
        <w:t>«три»</w:t>
      </w:r>
      <w:r w:rsidRPr="00DD6AB8">
        <w:rPr>
          <w:color w:val="000000"/>
        </w:rPr>
        <w:t> ставится за ответ, обнаруживающий знание основных положений темы, однако при наличии значительной неполноты знаний, за одну-две значительные ошибки, нарушение логики изложения, нормативной  литературной речи.</w:t>
      </w:r>
    </w:p>
    <w:p w:rsidR="004D7ED2" w:rsidRPr="00DD6AB8" w:rsidRDefault="004D7ED2" w:rsidP="00873D83">
      <w:pPr>
        <w:pStyle w:val="ListParagraph"/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DD6AB8">
        <w:rPr>
          <w:color w:val="000000"/>
        </w:rPr>
        <w:t>Оценка </w:t>
      </w:r>
      <w:r w:rsidRPr="00DD6AB8">
        <w:rPr>
          <w:i/>
          <w:iCs/>
          <w:color w:val="000000"/>
          <w:u w:val="single"/>
        </w:rPr>
        <w:t>«два»</w:t>
      </w:r>
      <w:r w:rsidRPr="00DD6AB8">
        <w:rPr>
          <w:color w:val="000000"/>
        </w:rPr>
        <w:t> ставится за ответ, обнаруживающий незнание большей  части материала темы или наиболее существенных её вопросов.</w:t>
      </w:r>
    </w:p>
    <w:p w:rsidR="004D7ED2" w:rsidRPr="00DD6AB8" w:rsidRDefault="004D7ED2" w:rsidP="00873D83">
      <w:pPr>
        <w:pStyle w:val="ListParagraph"/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DD6AB8">
        <w:rPr>
          <w:color w:val="000000"/>
        </w:rPr>
        <w:t>Оценка </w:t>
      </w:r>
      <w:r w:rsidRPr="00DD6AB8">
        <w:rPr>
          <w:i/>
          <w:iCs/>
          <w:color w:val="000000"/>
          <w:u w:val="single"/>
        </w:rPr>
        <w:t>«единица»</w:t>
      </w:r>
      <w:r w:rsidRPr="00DD6AB8">
        <w:rPr>
          <w:color w:val="000000"/>
        </w:rPr>
        <w:t> ставится за отказ учащегося отвечать вообще или при полном незнании материала.</w:t>
      </w:r>
    </w:p>
    <w:p w:rsidR="004D7ED2" w:rsidRPr="00DD6AB8" w:rsidRDefault="004D7ED2" w:rsidP="00873D83">
      <w:pPr>
        <w:pStyle w:val="ListParagraph"/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DD6AB8">
        <w:rPr>
          <w:b/>
          <w:color w:val="000000"/>
        </w:rPr>
        <w:t>При выполнении тестовых работ</w:t>
      </w:r>
      <w:r w:rsidRPr="00DD6AB8">
        <w:rPr>
          <w:color w:val="000000"/>
        </w:rPr>
        <w:t xml:space="preserve"> оценка </w:t>
      </w:r>
      <w:r w:rsidRPr="00DD6AB8">
        <w:rPr>
          <w:bCs/>
          <w:color w:val="000000"/>
          <w:u w:val="single"/>
        </w:rPr>
        <w:t>«пять»</w:t>
      </w:r>
      <w:r w:rsidRPr="00DD6AB8">
        <w:rPr>
          <w:color w:val="000000"/>
        </w:rPr>
        <w:t> ставится, если работы выполнены от 100% до 90 % правильных ответов; </w:t>
      </w:r>
      <w:r w:rsidRPr="00DD6AB8">
        <w:rPr>
          <w:bCs/>
          <w:color w:val="000000"/>
          <w:u w:val="single"/>
        </w:rPr>
        <w:t>«четыре»</w:t>
      </w:r>
      <w:r w:rsidRPr="00DD6AB8">
        <w:rPr>
          <w:color w:val="000000"/>
        </w:rPr>
        <w:t> – если работы выполнены от 89% до 75 %правильных ответов; оценка </w:t>
      </w:r>
      <w:r w:rsidRPr="00DD6AB8">
        <w:rPr>
          <w:bCs/>
          <w:color w:val="000000"/>
          <w:u w:val="single"/>
        </w:rPr>
        <w:t>«три»</w:t>
      </w:r>
      <w:r w:rsidRPr="00DD6AB8">
        <w:rPr>
          <w:color w:val="000000"/>
        </w:rPr>
        <w:t> –  от 74 % до   55 % правильных ответов; оценка </w:t>
      </w:r>
      <w:r w:rsidRPr="00DD6AB8">
        <w:rPr>
          <w:color w:val="000000"/>
          <w:u w:val="single"/>
        </w:rPr>
        <w:t>«два»</w:t>
      </w:r>
      <w:r w:rsidRPr="00DD6AB8">
        <w:rPr>
          <w:color w:val="000000"/>
        </w:rPr>
        <w:t> ставится, если правильных ответов   менее 50%.</w:t>
      </w:r>
    </w:p>
    <w:p w:rsidR="004D7ED2" w:rsidRPr="00DD6AB8" w:rsidRDefault="004D7ED2" w:rsidP="00873D83">
      <w:pPr>
        <w:pStyle w:val="ListParagraph"/>
        <w:shd w:val="clear" w:color="auto" w:fill="FFFFFF"/>
        <w:spacing w:line="360" w:lineRule="auto"/>
        <w:jc w:val="both"/>
        <w:rPr>
          <w:color w:val="000000"/>
          <w:sz w:val="22"/>
          <w:szCs w:val="22"/>
        </w:rPr>
      </w:pPr>
      <w:r w:rsidRPr="00DD6AB8">
        <w:rPr>
          <w:b/>
          <w:color w:val="000000"/>
        </w:rPr>
        <w:t>При выполнении рефератов, сообщений, докладов</w:t>
      </w:r>
      <w:r w:rsidRPr="00DD6AB8">
        <w:rPr>
          <w:color w:val="000000"/>
        </w:rPr>
        <w:t xml:space="preserve"> оценка </w:t>
      </w:r>
      <w:r w:rsidRPr="00DD6AB8">
        <w:rPr>
          <w:color w:val="000000"/>
          <w:u w:val="single"/>
        </w:rPr>
        <w:t>«пять»</w:t>
      </w:r>
      <w:r w:rsidRPr="00DD6AB8">
        <w:rPr>
          <w:color w:val="000000"/>
        </w:rPr>
        <w:t> ставится, если тема полностью раскрыта, ответ аргументирован, ученик может ответить на любой заданный учителем вопрос и чётко ориентируется в материале своей работы. Оценка </w:t>
      </w:r>
      <w:r w:rsidRPr="00DD6AB8">
        <w:rPr>
          <w:color w:val="000000"/>
          <w:u w:val="single"/>
        </w:rPr>
        <w:t>«четыре»</w:t>
      </w:r>
      <w:r w:rsidRPr="00DD6AB8">
        <w:rPr>
          <w:color w:val="000000"/>
        </w:rPr>
        <w:t> ставится, если работа такого же уровня, но при наличии некоторой неполноты раскрытия темы; оценка </w:t>
      </w:r>
      <w:r w:rsidRPr="00DD6AB8">
        <w:rPr>
          <w:color w:val="000000"/>
          <w:u w:val="single"/>
        </w:rPr>
        <w:t>«три»</w:t>
      </w:r>
      <w:r w:rsidRPr="00DD6AB8">
        <w:rPr>
          <w:color w:val="000000"/>
        </w:rPr>
        <w:t> ставится, если тема раскрыта неполно, ученик не может чётко ответить на заданный учителем вопрос по материалу работы; оценка </w:t>
      </w:r>
      <w:r w:rsidRPr="00DD6AB8">
        <w:rPr>
          <w:color w:val="000000"/>
          <w:u w:val="single"/>
        </w:rPr>
        <w:t>«два»</w:t>
      </w:r>
      <w:r w:rsidRPr="00DD6AB8">
        <w:rPr>
          <w:color w:val="000000"/>
        </w:rPr>
        <w:t> выставляется, если тема не раскрыта, ученик обнаруживает незнание материала.</w:t>
      </w:r>
    </w:p>
    <w:p w:rsidR="004D7ED2" w:rsidRPr="00DD6AB8" w:rsidRDefault="004D7ED2" w:rsidP="00873D83">
      <w:pPr>
        <w:spacing w:line="360" w:lineRule="auto"/>
        <w:jc w:val="center"/>
        <w:rPr>
          <w:b/>
        </w:rPr>
      </w:pPr>
      <w:r w:rsidRPr="00DD6AB8">
        <w:rPr>
          <w:b/>
        </w:rPr>
        <w:t>Планируемые результаты освоения учебного предмета</w:t>
      </w:r>
    </w:p>
    <w:p w:rsidR="004D7ED2" w:rsidRPr="00DD6AB8" w:rsidRDefault="004D7ED2" w:rsidP="00873D83">
      <w:pPr>
        <w:spacing w:line="360" w:lineRule="auto"/>
        <w:ind w:firstLine="709"/>
        <w:jc w:val="both"/>
        <w:rPr>
          <w:spacing w:val="1"/>
        </w:rPr>
      </w:pPr>
      <w:r w:rsidRPr="00DD6AB8">
        <w:rPr>
          <w:spacing w:val="1"/>
        </w:rPr>
        <w:t xml:space="preserve">ФГОС основного общего образования устанавливает требования к </w:t>
      </w:r>
      <w:r w:rsidRPr="00DD6AB8">
        <w:rPr>
          <w:spacing w:val="1"/>
        </w:rPr>
        <w:br/>
        <w:t xml:space="preserve">       результатам освоения учебного предмета:</w:t>
      </w:r>
    </w:p>
    <w:p w:rsidR="004D7ED2" w:rsidRPr="00DD6AB8" w:rsidRDefault="004D7ED2" w:rsidP="00873D83">
      <w:pPr>
        <w:spacing w:line="360" w:lineRule="auto"/>
        <w:ind w:firstLine="851"/>
        <w:jc w:val="both"/>
        <w:rPr>
          <w:spacing w:val="1"/>
        </w:rPr>
      </w:pPr>
      <w:r w:rsidRPr="00DD6AB8">
        <w:rPr>
          <w:spacing w:val="1"/>
        </w:rPr>
        <w:t>– личностным;</w:t>
      </w:r>
    </w:p>
    <w:p w:rsidR="004D7ED2" w:rsidRPr="00DD6AB8" w:rsidRDefault="004D7ED2" w:rsidP="00873D83">
      <w:pPr>
        <w:spacing w:line="360" w:lineRule="auto"/>
        <w:ind w:firstLine="851"/>
        <w:jc w:val="both"/>
        <w:rPr>
          <w:spacing w:val="1"/>
        </w:rPr>
      </w:pPr>
      <w:r w:rsidRPr="00DD6AB8">
        <w:rPr>
          <w:spacing w:val="1"/>
        </w:rPr>
        <w:t>– метапредметным;</w:t>
      </w:r>
    </w:p>
    <w:p w:rsidR="004D7ED2" w:rsidRPr="00DD6AB8" w:rsidRDefault="004D7ED2" w:rsidP="00873D83">
      <w:pPr>
        <w:spacing w:line="360" w:lineRule="auto"/>
        <w:ind w:firstLine="851"/>
        <w:jc w:val="both"/>
        <w:rPr>
          <w:spacing w:val="1"/>
        </w:rPr>
      </w:pPr>
      <w:r w:rsidRPr="00DD6AB8">
        <w:rPr>
          <w:spacing w:val="1"/>
        </w:rPr>
        <w:t>– предметным.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Личностные результаты</w:t>
      </w:r>
      <w:r w:rsidRPr="00DD6AB8">
        <w:rPr>
          <w:b/>
        </w:rPr>
        <w:br/>
        <w:t>6 класс</w:t>
      </w:r>
      <w:r w:rsidRPr="00DD6AB8">
        <w:br/>
      </w:r>
      <w:r w:rsidRPr="00DD6AB8">
        <w:rPr>
          <w:b/>
        </w:rPr>
        <w:t>1.</w:t>
      </w:r>
      <w:r w:rsidRPr="00DD6AB8">
        <w:t xml:space="preserve"> Осознавать свои эмоции, адекватно выражать и контролировать, понимать эмоциональное состояние других людей;</w:t>
      </w:r>
      <w:r w:rsidRPr="00DD6AB8">
        <w:br/>
      </w:r>
      <w:r w:rsidRPr="00DD6AB8">
        <w:rPr>
          <w:b/>
        </w:rPr>
        <w:t>2.</w:t>
      </w:r>
      <w:r w:rsidRPr="00DD6AB8">
        <w:t xml:space="preserve"> Осознавать и проявлять себя гражданином своей страны; объяснять взаимные интересы, ценности, обязательства;</w:t>
      </w:r>
      <w:r w:rsidRPr="00DD6AB8">
        <w:br/>
      </w:r>
      <w:r w:rsidRPr="00DD6AB8">
        <w:rPr>
          <w:b/>
        </w:rPr>
        <w:t>3.</w:t>
      </w:r>
      <w:r w:rsidRPr="00DD6AB8">
        <w:t xml:space="preserve"> Осознавать целостность мира и многообразие взглядов на него, вырабатывать собственные мировоззренческие позиции;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4.</w:t>
      </w:r>
      <w:r w:rsidRPr="00DD6AB8">
        <w:t xml:space="preserve"> Осваивать новые социальные роли и правила, учиться критически осмысливать поведение</w:t>
      </w:r>
    </w:p>
    <w:p w:rsidR="004D7ED2" w:rsidRPr="00DD6AB8" w:rsidRDefault="004D7ED2" w:rsidP="00873D83">
      <w:pPr>
        <w:spacing w:line="360" w:lineRule="auto"/>
      </w:pPr>
      <w:r w:rsidRPr="00DD6AB8">
        <w:rPr>
          <w:b/>
        </w:rPr>
        <w:t>7 класс</w:t>
      </w:r>
      <w:r w:rsidRPr="00DD6AB8">
        <w:br/>
      </w:r>
      <w:r w:rsidRPr="00DD6AB8">
        <w:rPr>
          <w:b/>
        </w:rPr>
        <w:t xml:space="preserve">1. </w:t>
      </w:r>
      <w:r w:rsidRPr="00DD6AB8">
        <w:t>Осознавать свои познавательные интересы, учебные мотивы;</w:t>
      </w:r>
      <w:r w:rsidRPr="00DD6AB8">
        <w:br/>
      </w:r>
      <w:r w:rsidRPr="00DD6AB8">
        <w:rPr>
          <w:b/>
        </w:rPr>
        <w:t>2.</w:t>
      </w:r>
      <w:r w:rsidRPr="00DD6AB8">
        <w:t xml:space="preserve"> Осваивать основные ценности общества, их значимость для развития личности;</w:t>
      </w:r>
      <w:r w:rsidRPr="00DD6AB8">
        <w:br/>
      </w:r>
      <w:r w:rsidRPr="00DD6AB8">
        <w:rPr>
          <w:b/>
        </w:rPr>
        <w:t xml:space="preserve">3. </w:t>
      </w:r>
      <w:r w:rsidRPr="00DD6AB8">
        <w:t>Формировать ценностные ориентации, ответственность за поступки;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8 класс</w:t>
      </w:r>
      <w:r w:rsidRPr="00DD6AB8">
        <w:br/>
      </w:r>
      <w:r w:rsidRPr="00DD6AB8">
        <w:rPr>
          <w:b/>
        </w:rPr>
        <w:t>1.</w:t>
      </w:r>
      <w:r w:rsidRPr="00DD6AB8">
        <w:t>Сформированностьгражданско – патриотических качеств, российской гражданской идентичности;</w:t>
      </w:r>
      <w:r w:rsidRPr="00DD6AB8">
        <w:br/>
      </w:r>
      <w:r w:rsidRPr="00DD6AB8">
        <w:rPr>
          <w:b/>
        </w:rPr>
        <w:t>2.</w:t>
      </w:r>
      <w:r w:rsidRPr="00DD6AB8">
        <w:t xml:space="preserve"> Овладение гуманистическими и демократическими ценностными ориентациями;</w:t>
      </w:r>
      <w:r w:rsidRPr="00DD6AB8">
        <w:br/>
      </w:r>
      <w:r w:rsidRPr="00DD6AB8">
        <w:rPr>
          <w:b/>
        </w:rPr>
        <w:t>3.</w:t>
      </w:r>
      <w:r w:rsidRPr="00DD6AB8">
        <w:t>Сформированность уважительного отношения к иному мнению;</w:t>
      </w:r>
      <w:r w:rsidRPr="00DD6AB8">
        <w:br/>
      </w:r>
      <w:r w:rsidRPr="00DD6AB8">
        <w:rPr>
          <w:b/>
        </w:rPr>
        <w:t>4.</w:t>
      </w:r>
      <w:r w:rsidRPr="00DD6AB8">
        <w:t xml:space="preserve"> Развитие самостоятельности и личной ответственности, в том числе в информационной деятельности;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5.</w:t>
      </w:r>
      <w:r w:rsidRPr="00DD6AB8">
        <w:t xml:space="preserve"> Самоуважение и позитивная самооценка, чувство собственного достоинства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6.</w:t>
      </w:r>
      <w:r w:rsidRPr="00DD6AB8">
        <w:t xml:space="preserve"> Проявление доброжелательности и эмоционально – нравственной отзывчивости, понимание и сопереживание чувствам других людей</w:t>
      </w:r>
    </w:p>
    <w:p w:rsidR="004D7ED2" w:rsidRPr="00DD6AB8" w:rsidRDefault="004D7ED2" w:rsidP="00873D83">
      <w:pPr>
        <w:tabs>
          <w:tab w:val="left" w:pos="1114"/>
        </w:tabs>
        <w:spacing w:line="360" w:lineRule="auto"/>
        <w:rPr>
          <w:b/>
        </w:rPr>
      </w:pPr>
      <w:r w:rsidRPr="00DD6AB8">
        <w:rPr>
          <w:b/>
        </w:rPr>
        <w:t>9 класс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1.</w:t>
      </w:r>
      <w:r w:rsidRPr="00DD6AB8">
        <w:t>Мотивированность и направленность на активное и созидательное участие в будущем в общественной и государственной жизни</w:t>
      </w:r>
      <w:r w:rsidRPr="00DD6AB8">
        <w:br/>
      </w:r>
      <w:r w:rsidRPr="00DD6AB8">
        <w:rPr>
          <w:b/>
        </w:rPr>
        <w:t>2.</w:t>
      </w:r>
      <w:r w:rsidRPr="00DD6AB8">
        <w:t xml:space="preserve"> Заинтересованность в развитии различных сторон общества, в благополучии и процветании своей страны</w:t>
      </w:r>
      <w:r w:rsidRPr="00DD6AB8">
        <w:br/>
      </w:r>
      <w:r w:rsidRPr="00DD6AB8">
        <w:rPr>
          <w:b/>
        </w:rPr>
        <w:t>3.</w:t>
      </w:r>
      <w:r w:rsidRPr="00DD6AB8">
        <w:t xml:space="preserve"> Усвоение и развитие ценностных ориентиров, основанных на идеи патриотизма, любви и уважения к Отечеству; на отношении к человеку, его правам и свободам как к высшей ценности; на осознании необходимости поддержания гражданского мира и согласия</w:t>
      </w:r>
    </w:p>
    <w:p w:rsidR="004D7ED2" w:rsidRPr="00DD6AB8" w:rsidRDefault="004D7ED2" w:rsidP="00873D83">
      <w:pPr>
        <w:spacing w:line="360" w:lineRule="auto"/>
        <w:ind w:firstLine="851"/>
        <w:jc w:val="both"/>
        <w:rPr>
          <w:b/>
          <w:bCs/>
          <w:color w:val="000000"/>
        </w:rPr>
      </w:pPr>
      <w:r w:rsidRPr="00DD6AB8">
        <w:rPr>
          <w:b/>
          <w:bCs/>
          <w:color w:val="000000"/>
        </w:rPr>
        <w:t>Виды деятельности, направленные на достижение результатов</w:t>
      </w:r>
    </w:p>
    <w:p w:rsidR="004D7ED2" w:rsidRPr="00DD6AB8" w:rsidRDefault="004D7ED2" w:rsidP="00873D83">
      <w:pPr>
        <w:spacing w:line="360" w:lineRule="auto"/>
        <w:rPr>
          <w:bCs/>
          <w:color w:val="000000"/>
        </w:rPr>
      </w:pPr>
      <w:r w:rsidRPr="00DD6AB8">
        <w:rPr>
          <w:bCs/>
          <w:color w:val="000000"/>
        </w:rPr>
        <w:t>-рефлексия</w:t>
      </w:r>
    </w:p>
    <w:p w:rsidR="004D7ED2" w:rsidRPr="00DD6AB8" w:rsidRDefault="004D7ED2" w:rsidP="00873D83">
      <w:pPr>
        <w:spacing w:line="360" w:lineRule="auto"/>
        <w:rPr>
          <w:bCs/>
          <w:color w:val="000000"/>
        </w:rPr>
      </w:pPr>
      <w:r w:rsidRPr="00DD6AB8">
        <w:rPr>
          <w:bCs/>
          <w:color w:val="000000"/>
        </w:rPr>
        <w:t xml:space="preserve">-игровые технологии </w:t>
      </w:r>
    </w:p>
    <w:p w:rsidR="004D7ED2" w:rsidRPr="00DD6AB8" w:rsidRDefault="004D7ED2" w:rsidP="00873D83">
      <w:pPr>
        <w:spacing w:line="360" w:lineRule="auto"/>
        <w:rPr>
          <w:bCs/>
          <w:color w:val="000000"/>
        </w:rPr>
      </w:pPr>
      <w:r w:rsidRPr="00DD6AB8">
        <w:rPr>
          <w:bCs/>
          <w:color w:val="000000"/>
        </w:rPr>
        <w:t xml:space="preserve">-самостоятельная работа </w:t>
      </w:r>
    </w:p>
    <w:p w:rsidR="004D7ED2" w:rsidRPr="00DD6AB8" w:rsidRDefault="004D7ED2" w:rsidP="00873D83">
      <w:pPr>
        <w:shd w:val="clear" w:color="auto" w:fill="FFFFFF"/>
        <w:spacing w:line="360" w:lineRule="auto"/>
        <w:ind w:firstLine="540"/>
        <w:jc w:val="center"/>
        <w:rPr>
          <w:b/>
          <w:bCs/>
          <w:color w:val="000000"/>
        </w:rPr>
      </w:pPr>
      <w:r w:rsidRPr="00DD6AB8">
        <w:rPr>
          <w:b/>
          <w:bCs/>
          <w:color w:val="000000"/>
        </w:rPr>
        <w:t>Метапредметные результаты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Познавательные результаты</w:t>
      </w:r>
      <w:r w:rsidRPr="00DD6AB8">
        <w:rPr>
          <w:b/>
        </w:rPr>
        <w:br/>
        <w:t>6 класс</w:t>
      </w:r>
      <w:r w:rsidRPr="00DD6AB8">
        <w:br/>
      </w:r>
      <w:r w:rsidRPr="00DD6AB8">
        <w:rPr>
          <w:b/>
        </w:rPr>
        <w:t>1.</w:t>
      </w:r>
      <w:r w:rsidRPr="00DD6AB8">
        <w:t xml:space="preserve"> Находить достоверную информацию, необходимую для решения учебных и жизненных задач</w:t>
      </w:r>
      <w:r w:rsidRPr="00DD6AB8">
        <w:br/>
      </w:r>
      <w:r w:rsidRPr="00DD6AB8">
        <w:rPr>
          <w:b/>
        </w:rPr>
        <w:t>2.</w:t>
      </w:r>
      <w:r w:rsidRPr="00DD6AB8">
        <w:t xml:space="preserve"> Владеть смысловым чтением</w:t>
      </w:r>
      <w:r w:rsidRPr="00DD6AB8">
        <w:br/>
      </w:r>
      <w:r w:rsidRPr="00DD6AB8">
        <w:rPr>
          <w:b/>
        </w:rPr>
        <w:t>3.</w:t>
      </w:r>
      <w:r w:rsidRPr="00DD6AB8">
        <w:t xml:space="preserve"> Анализировать и обобщать, доказывать, делать выводы</w:t>
      </w:r>
      <w:r w:rsidRPr="00DD6AB8">
        <w:br/>
      </w:r>
      <w:r w:rsidRPr="00DD6AB8">
        <w:rPr>
          <w:b/>
        </w:rPr>
        <w:t>4.</w:t>
      </w:r>
      <w:r w:rsidRPr="00DD6AB8">
        <w:t xml:space="preserve"> Устанавливать причинно – следственные связи между событиями</w:t>
      </w:r>
      <w:r w:rsidRPr="00DD6AB8">
        <w:br/>
      </w:r>
      <w:r w:rsidRPr="00DD6AB8">
        <w:rPr>
          <w:b/>
        </w:rPr>
        <w:t>5.</w:t>
      </w:r>
      <w:r w:rsidRPr="00DD6AB8">
        <w:t xml:space="preserve"> Представлять информацию в разных формах</w:t>
      </w:r>
      <w:r w:rsidRPr="00DD6AB8">
        <w:br/>
      </w:r>
      <w:r w:rsidRPr="00DD6AB8">
        <w:rPr>
          <w:b/>
        </w:rPr>
        <w:t>7 класс</w:t>
      </w:r>
      <w:r w:rsidRPr="00DD6AB8">
        <w:br/>
      </w:r>
      <w:r w:rsidRPr="00DD6AB8">
        <w:rPr>
          <w:b/>
        </w:rPr>
        <w:t>1.</w:t>
      </w:r>
      <w:r w:rsidRPr="00DD6AB8">
        <w:t xml:space="preserve"> Определять сущностные характеристики изучаемого объекта;</w:t>
      </w:r>
      <w:r w:rsidRPr="00DD6AB8">
        <w:br/>
      </w:r>
      <w:r w:rsidRPr="00DD6AB8">
        <w:rPr>
          <w:b/>
        </w:rPr>
        <w:t>2.</w:t>
      </w:r>
      <w:r w:rsidRPr="00DD6AB8">
        <w:t xml:space="preserve"> Способности анализировать реальные социальные ситуации;</w:t>
      </w:r>
      <w:r w:rsidRPr="00DD6AB8">
        <w:br/>
      </w:r>
      <w:r w:rsidRPr="00DD6AB8">
        <w:rPr>
          <w:b/>
        </w:rPr>
        <w:t>3.</w:t>
      </w:r>
      <w:r w:rsidRPr="00DD6AB8">
        <w:t xml:space="preserve"> Перевод информации из одной знаковой системы  в другую; выбор знаковых систем адекватно познавательной и коммуникативной ситуации;</w:t>
      </w:r>
      <w:r w:rsidRPr="00DD6AB8">
        <w:br/>
      </w:r>
      <w:r w:rsidRPr="00DD6AB8">
        <w:rPr>
          <w:b/>
        </w:rPr>
        <w:t>4.</w:t>
      </w:r>
      <w:r w:rsidRPr="00DD6AB8"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 причинно-следственные связи, строить логическое рассуждение, умозаключение (индуктивное, дедуктивное, по аналогии) и делать выводы.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8 класс</w:t>
      </w:r>
      <w:r w:rsidRPr="00DD6AB8">
        <w:br/>
      </w:r>
      <w:r w:rsidRPr="00DD6AB8">
        <w:rPr>
          <w:b/>
        </w:rPr>
        <w:t>1.</w:t>
      </w:r>
      <w:r w:rsidRPr="00DD6AB8">
        <w:t xml:space="preserve"> Проводить наблюдение и  социальный эксперимент под руководством учителя</w:t>
      </w:r>
      <w:r w:rsidRPr="00DD6AB8">
        <w:br/>
      </w:r>
      <w:r w:rsidRPr="00DD6AB8">
        <w:rPr>
          <w:b/>
        </w:rPr>
        <w:t>2.</w:t>
      </w:r>
      <w:r w:rsidRPr="00DD6AB8">
        <w:t xml:space="preserve"> Осуществлять расширенный поиск информации с использованием различных ресурсов</w:t>
      </w:r>
      <w:r w:rsidRPr="00DD6AB8">
        <w:br/>
      </w:r>
      <w:r w:rsidRPr="00DD6AB8">
        <w:rPr>
          <w:b/>
        </w:rPr>
        <w:t>3.</w:t>
      </w:r>
      <w:r w:rsidRPr="00DD6AB8">
        <w:t xml:space="preserve"> Устанавливать причинно – следственные связи между событиями</w:t>
      </w:r>
      <w:r w:rsidRPr="00DD6AB8">
        <w:br/>
      </w:r>
      <w:r w:rsidRPr="00DD6AB8">
        <w:rPr>
          <w:b/>
        </w:rPr>
        <w:t>4.</w:t>
      </w:r>
      <w:r w:rsidRPr="00DD6AB8">
        <w:t xml:space="preserve"> Осуществлять логическую операцию установления родовидовых отношений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5.</w:t>
      </w:r>
      <w:r w:rsidRPr="00DD6AB8">
        <w:t xml:space="preserve"> Осуществлять сравнение, самостоятельно выбирая основания и критерии для указанных логических операций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6.</w:t>
      </w:r>
      <w:r w:rsidRPr="00DD6AB8">
        <w:t xml:space="preserve"> Строить логическое рассуждение, включающее установление причинно – следственных связей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7.</w:t>
      </w:r>
      <w:r w:rsidRPr="00DD6AB8">
        <w:t xml:space="preserve"> Объяснять явления, процессы, связи и отношения, выявляемые в ходе исследования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9 класс</w:t>
      </w:r>
      <w:r w:rsidRPr="00DD6AB8">
        <w:br/>
      </w:r>
      <w:r w:rsidRPr="00DD6AB8">
        <w:rPr>
          <w:b/>
        </w:rPr>
        <w:t xml:space="preserve">1. </w:t>
      </w:r>
      <w:r w:rsidRPr="00DD6AB8">
        <w:t>Сознательно организовывать свою познавательную деятельность</w:t>
      </w:r>
      <w:r w:rsidRPr="00DD6AB8">
        <w:br/>
      </w:r>
      <w:r w:rsidRPr="00DD6AB8">
        <w:rPr>
          <w:b/>
        </w:rPr>
        <w:t>2.</w:t>
      </w:r>
      <w:r w:rsidRPr="00DD6AB8">
        <w:t xml:space="preserve"> Объяснять явления и процессы социальной действительности с научных позиций</w:t>
      </w:r>
      <w:r w:rsidRPr="00DD6AB8">
        <w:br/>
      </w:r>
      <w:r w:rsidRPr="00DD6AB8">
        <w:rPr>
          <w:b/>
        </w:rPr>
        <w:t>3.</w:t>
      </w:r>
      <w:r w:rsidRPr="00DD6AB8">
        <w:t xml:space="preserve"> Анализировать реальные социальные ситуации</w:t>
      </w:r>
      <w:r w:rsidRPr="00DD6AB8">
        <w:br/>
      </w:r>
      <w:r w:rsidRPr="00DD6AB8">
        <w:rPr>
          <w:b/>
        </w:rPr>
        <w:t>4.</w:t>
      </w:r>
      <w:r w:rsidRPr="00DD6AB8">
        <w:t xml:space="preserve"> Выполнять познавательные и практические задания, в том числе с использованием проектной деятельности на уроках и в социальной практике</w:t>
      </w:r>
      <w:r w:rsidRPr="00DD6AB8">
        <w:br/>
      </w:r>
      <w:r w:rsidRPr="00DD6AB8">
        <w:rPr>
          <w:b/>
        </w:rPr>
        <w:t>5.</w:t>
      </w:r>
      <w:r w:rsidRPr="00DD6AB8">
        <w:t xml:space="preserve"> Реализовывать проектно – исследовательскую деятельность</w:t>
      </w:r>
      <w:r w:rsidRPr="00DD6AB8">
        <w:br/>
      </w:r>
      <w:r w:rsidRPr="00DD6AB8">
        <w:rPr>
          <w:b/>
        </w:rPr>
        <w:t>Регулятивные результаты</w:t>
      </w:r>
      <w:r w:rsidRPr="00DD6AB8">
        <w:rPr>
          <w:b/>
        </w:rPr>
        <w:br/>
        <w:t>6 класс</w:t>
      </w:r>
      <w:r w:rsidRPr="00DD6AB8">
        <w:rPr>
          <w:b/>
        </w:rPr>
        <w:br/>
        <w:t>1.</w:t>
      </w:r>
      <w:r w:rsidRPr="00DD6AB8">
        <w:t xml:space="preserve"> Определять цель, проблему в деятельности: учебной и жизненно – практической</w:t>
      </w:r>
      <w:r w:rsidRPr="00DD6AB8">
        <w:br/>
      </w:r>
      <w:r w:rsidRPr="00DD6AB8">
        <w:rPr>
          <w:b/>
        </w:rPr>
        <w:t>2.</w:t>
      </w:r>
      <w:r w:rsidRPr="00DD6AB8">
        <w:t xml:space="preserve"> Выдвигать версии, выбирать средства достижения цели в группе и индивидуально</w:t>
      </w:r>
      <w:r w:rsidRPr="00DD6AB8">
        <w:br/>
      </w:r>
      <w:r w:rsidRPr="00DD6AB8">
        <w:rPr>
          <w:b/>
        </w:rPr>
        <w:t>3.</w:t>
      </w:r>
      <w:r w:rsidRPr="00DD6AB8">
        <w:t xml:space="preserve"> Планировать деятельность в учебной и жизненной ситуации</w:t>
      </w:r>
      <w:r w:rsidRPr="00DD6AB8">
        <w:br/>
      </w:r>
      <w:r w:rsidRPr="00DD6AB8">
        <w:rPr>
          <w:b/>
        </w:rPr>
        <w:t>4.</w:t>
      </w:r>
      <w:r w:rsidRPr="00DD6AB8">
        <w:t xml:space="preserve"> Работать по плану, сверяясь вцелью, находить и исправлять ошибки</w:t>
      </w:r>
      <w:r w:rsidRPr="00DD6AB8">
        <w:br/>
      </w:r>
      <w:r w:rsidRPr="00DD6AB8">
        <w:rPr>
          <w:b/>
        </w:rPr>
        <w:t>7 класс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1.</w:t>
      </w:r>
      <w:r w:rsidRPr="00DD6AB8">
        <w:t xml:space="preserve"> Способность сознательно организовывать и регулировать свою деятельность</w:t>
      </w:r>
      <w:r w:rsidRPr="00DD6AB8">
        <w:br/>
      </w:r>
      <w:r w:rsidRPr="00DD6AB8">
        <w:rPr>
          <w:b/>
        </w:rPr>
        <w:t>2.</w:t>
      </w:r>
      <w:r w:rsidRPr="00DD6AB8">
        <w:t xml:space="preserve"> Умение самостоятельно определять цели своей деятельности</w:t>
      </w:r>
      <w:r w:rsidRPr="00DD6AB8">
        <w:br/>
      </w:r>
      <w:r w:rsidRPr="00DD6AB8">
        <w:rPr>
          <w:b/>
        </w:rPr>
        <w:t>3.</w:t>
      </w:r>
      <w:r w:rsidRPr="00DD6AB8">
        <w:t xml:space="preserve"> Соотносить свои действия с планируемыми результатами, оценивать правильность решения учебной задачи</w:t>
      </w:r>
      <w:r w:rsidRPr="00DD6AB8">
        <w:br/>
      </w:r>
      <w:r w:rsidRPr="00DD6AB8">
        <w:rPr>
          <w:b/>
        </w:rPr>
        <w:t>4.</w:t>
      </w:r>
      <w:r w:rsidRPr="00DD6AB8">
        <w:t xml:space="preserve"> Определять потенциальные затруднения при решении учебной и познавательной задачи и находить средства для их устранения;</w:t>
      </w:r>
      <w:r w:rsidRPr="00DD6AB8">
        <w:br/>
      </w:r>
      <w:r w:rsidRPr="00DD6AB8">
        <w:rPr>
          <w:b/>
        </w:rPr>
        <w:t>8 класс</w:t>
      </w:r>
      <w:r w:rsidRPr="00DD6AB8">
        <w:br/>
      </w:r>
      <w:r w:rsidRPr="00DD6AB8">
        <w:rPr>
          <w:b/>
        </w:rPr>
        <w:t>1</w:t>
      </w:r>
      <w:r w:rsidRPr="00DD6AB8">
        <w:t>. Самостоятельно анализировать условия достижения цели</w:t>
      </w:r>
      <w:r w:rsidRPr="00DD6AB8">
        <w:br/>
      </w:r>
      <w:r w:rsidRPr="00DD6AB8">
        <w:rPr>
          <w:b/>
        </w:rPr>
        <w:t>2.</w:t>
      </w:r>
      <w:r w:rsidRPr="00DD6AB8">
        <w:t xml:space="preserve"> Прогнозировать, составлять сложный план ответа </w:t>
      </w:r>
      <w:r w:rsidRPr="00DD6AB8">
        <w:br/>
      </w:r>
      <w:r w:rsidRPr="00DD6AB8">
        <w:rPr>
          <w:b/>
        </w:rPr>
        <w:t>3.</w:t>
      </w:r>
      <w:r w:rsidRPr="00DD6AB8">
        <w:t xml:space="preserve"> Составлять алгоритм решения задач, уравнений, структурно – логических схем</w:t>
      </w:r>
      <w:r w:rsidRPr="00DD6AB8">
        <w:br/>
      </w:r>
      <w:r w:rsidRPr="00DD6AB8">
        <w:rPr>
          <w:b/>
        </w:rPr>
        <w:t>4.</w:t>
      </w:r>
      <w:r w:rsidRPr="00DD6AB8">
        <w:t xml:space="preserve"> Разрабатывать критерии оценки отдельных видов работ, отдельных умений</w:t>
      </w:r>
      <w:r w:rsidRPr="00DD6AB8">
        <w:br/>
      </w:r>
      <w:r w:rsidRPr="00DD6AB8">
        <w:rPr>
          <w:b/>
        </w:rPr>
        <w:t>5.</w:t>
      </w:r>
      <w:r w:rsidRPr="00DD6AB8">
        <w:t xml:space="preserve"> Рецензировать устные и письменные ответы учащихся, осуществлять взаимооценивание</w:t>
      </w:r>
      <w:r w:rsidRPr="00DD6AB8">
        <w:br/>
      </w:r>
      <w:r w:rsidRPr="00DD6AB8">
        <w:rPr>
          <w:b/>
        </w:rPr>
        <w:t>6.</w:t>
      </w:r>
      <w:r w:rsidRPr="00DD6AB8">
        <w:t xml:space="preserve"> Развивать устную и письменную рефлексию событий, отношений, процессов познания</w:t>
      </w:r>
      <w:r w:rsidRPr="00DD6AB8">
        <w:br/>
      </w:r>
      <w:r w:rsidRPr="00DD6AB8">
        <w:rPr>
          <w:b/>
        </w:rPr>
        <w:t>9 класс</w:t>
      </w:r>
      <w:r w:rsidRPr="00DD6AB8">
        <w:br/>
      </w:r>
      <w:r w:rsidRPr="00DD6AB8">
        <w:rPr>
          <w:b/>
        </w:rPr>
        <w:t>1.</w:t>
      </w:r>
      <w:r w:rsidRPr="00DD6AB8">
        <w:t xml:space="preserve"> Ставить перспективные цели, разбивать цели на конкретные задачи</w:t>
      </w:r>
      <w:r w:rsidRPr="00DD6AB8">
        <w:br/>
      </w:r>
      <w:r w:rsidRPr="00DD6AB8">
        <w:rPr>
          <w:b/>
        </w:rPr>
        <w:t>2.</w:t>
      </w:r>
      <w:r w:rsidRPr="00DD6AB8">
        <w:t xml:space="preserve"> Расширять представление о личностных ценностях</w:t>
      </w:r>
      <w:r w:rsidRPr="00DD6AB8">
        <w:br/>
      </w:r>
      <w:r w:rsidRPr="00DD6AB8">
        <w:rPr>
          <w:b/>
        </w:rPr>
        <w:t>3.</w:t>
      </w:r>
      <w:r w:rsidRPr="00DD6AB8">
        <w:t xml:space="preserve"> Понимать самообладание как элемент самоконтроля, саморегуляции</w:t>
      </w:r>
      <w:r w:rsidRPr="00DD6AB8">
        <w:br/>
      </w:r>
      <w:r w:rsidRPr="00DD6AB8">
        <w:rPr>
          <w:b/>
        </w:rPr>
        <w:t>4.</w:t>
      </w:r>
      <w:r w:rsidRPr="00DD6AB8">
        <w:t xml:space="preserve"> Углублять в понимании суть процессов рефлексии и самоанализа</w:t>
      </w:r>
      <w:r w:rsidRPr="00DD6AB8">
        <w:br/>
      </w:r>
      <w:r w:rsidRPr="00DD6AB8">
        <w:rPr>
          <w:b/>
        </w:rPr>
        <w:t>5.</w:t>
      </w:r>
      <w:r w:rsidRPr="00DD6AB8">
        <w:t xml:space="preserve"> Осмысливать роль различных видов анализа</w:t>
      </w:r>
      <w:r w:rsidRPr="00DD6AB8">
        <w:br/>
      </w:r>
      <w:r w:rsidRPr="00DD6AB8">
        <w:rPr>
          <w:b/>
        </w:rPr>
        <w:t>6.</w:t>
      </w:r>
      <w:r w:rsidRPr="00DD6AB8">
        <w:t xml:space="preserve"> Развивать навыки анализа, рефлексии собственных поступков, действий, склонностей, потребностей, причин успехов и неудач</w:t>
      </w:r>
      <w:r w:rsidRPr="00DD6AB8">
        <w:br/>
      </w:r>
      <w:r w:rsidRPr="00DD6AB8">
        <w:rPr>
          <w:b/>
        </w:rPr>
        <w:t>Коммуникативные результаты</w:t>
      </w:r>
      <w:r w:rsidRPr="00DD6AB8">
        <w:br/>
      </w:r>
      <w:r w:rsidRPr="00DD6AB8">
        <w:rPr>
          <w:b/>
        </w:rPr>
        <w:t>6 класс</w:t>
      </w:r>
      <w:r w:rsidRPr="00DD6AB8">
        <w:br/>
      </w:r>
      <w:r w:rsidRPr="00DD6AB8">
        <w:rPr>
          <w:b/>
        </w:rPr>
        <w:t>1.</w:t>
      </w:r>
      <w:r w:rsidRPr="00DD6AB8">
        <w:t xml:space="preserve"> Излагать свое мнение, аргументируя его, подтверждая его фактами</w:t>
      </w:r>
      <w:r w:rsidRPr="00DD6AB8">
        <w:br/>
      </w:r>
      <w:r w:rsidRPr="00DD6AB8">
        <w:rPr>
          <w:b/>
        </w:rPr>
        <w:t>2.</w:t>
      </w:r>
      <w:r w:rsidRPr="00DD6AB8">
        <w:t xml:space="preserve"> Понимать позицию другого, в том числе вести диалог с автором текста</w:t>
      </w:r>
      <w:r w:rsidRPr="00DD6AB8">
        <w:br/>
      </w:r>
      <w:r w:rsidRPr="00DD6AB8">
        <w:rPr>
          <w:b/>
        </w:rPr>
        <w:t>3.</w:t>
      </w:r>
      <w:r w:rsidRPr="00DD6AB8">
        <w:t xml:space="preserve"> Различать в речи другого мнения, доказательства, факты, гипотезы, догматы, теории</w:t>
      </w:r>
      <w:r w:rsidRPr="00DD6AB8">
        <w:br/>
      </w:r>
      <w:r w:rsidRPr="00DD6AB8">
        <w:rPr>
          <w:b/>
        </w:rPr>
        <w:t>4.</w:t>
      </w:r>
      <w:r w:rsidRPr="00DD6AB8">
        <w:t xml:space="preserve"> Создавать устные и письменные тексты для решения разных задач общения</w:t>
      </w:r>
      <w:r w:rsidRPr="00DD6AB8">
        <w:br/>
      </w:r>
      <w:r w:rsidRPr="00DD6AB8">
        <w:rPr>
          <w:b/>
        </w:rPr>
        <w:t>5.</w:t>
      </w:r>
      <w:r w:rsidRPr="00DD6AB8">
        <w:t xml:space="preserve"> Осознанно использовать речевые средства в соответствии с ситуацией общения и коммуникативной задачей</w:t>
      </w:r>
      <w:r w:rsidRPr="00DD6AB8">
        <w:br/>
      </w:r>
      <w:r w:rsidRPr="00DD6AB8">
        <w:rPr>
          <w:b/>
        </w:rPr>
        <w:t>6.</w:t>
      </w:r>
      <w:r w:rsidRPr="00DD6AB8">
        <w:t xml:space="preserve"> Организовывать работу в паре, группе (определять цели, роли, вырабатывать решения)</w:t>
      </w:r>
    </w:p>
    <w:p w:rsidR="004D7ED2" w:rsidRPr="00DD6AB8" w:rsidRDefault="004D7ED2" w:rsidP="00873D83">
      <w:pPr>
        <w:widowControl w:val="0"/>
        <w:tabs>
          <w:tab w:val="left" w:pos="993"/>
        </w:tabs>
        <w:spacing w:line="360" w:lineRule="auto"/>
      </w:pPr>
      <w:r w:rsidRPr="00DD6AB8">
        <w:rPr>
          <w:b/>
        </w:rPr>
        <w:t>7 класс</w:t>
      </w:r>
      <w:r w:rsidRPr="00DD6AB8">
        <w:br/>
      </w:r>
      <w:r w:rsidRPr="00DD6AB8">
        <w:rPr>
          <w:b/>
        </w:rPr>
        <w:t>1.</w:t>
      </w:r>
      <w:r w:rsidRPr="00DD6AB8"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 на основе согласования позиций и учета интересов; формулировать, аргументировать и отстаивать свое мнение</w:t>
      </w:r>
    </w:p>
    <w:p w:rsidR="004D7ED2" w:rsidRPr="00DD6AB8" w:rsidRDefault="004D7ED2" w:rsidP="00873D83">
      <w:pPr>
        <w:autoSpaceDE w:val="0"/>
        <w:autoSpaceDN w:val="0"/>
        <w:adjustRightInd w:val="0"/>
        <w:spacing w:line="360" w:lineRule="auto"/>
      </w:pPr>
      <w:r w:rsidRPr="00DD6AB8">
        <w:rPr>
          <w:b/>
        </w:rPr>
        <w:t>2.</w:t>
      </w:r>
      <w:r w:rsidRPr="00DD6AB8">
        <w:t xml:space="preserve"> Определять свою роль в учебной группе, вклад всех участников в общий результат;</w:t>
      </w:r>
    </w:p>
    <w:p w:rsidR="004D7ED2" w:rsidRPr="00DD6AB8" w:rsidRDefault="004D7ED2" w:rsidP="00873D83">
      <w:pPr>
        <w:spacing w:line="360" w:lineRule="auto"/>
      </w:pPr>
      <w:r w:rsidRPr="00DD6AB8">
        <w:rPr>
          <w:b/>
        </w:rPr>
        <w:t>3.</w:t>
      </w:r>
      <w:r w:rsidRPr="00DD6AB8">
        <w:t xml:space="preserve"> Оценке различных позиций участников группы, организовывать сотрудничество;</w:t>
      </w:r>
    </w:p>
    <w:p w:rsidR="004D7ED2" w:rsidRPr="00DD6AB8" w:rsidRDefault="004D7ED2" w:rsidP="00873D83">
      <w:pPr>
        <w:spacing w:line="360" w:lineRule="auto"/>
      </w:pPr>
      <w:r w:rsidRPr="00DD6AB8">
        <w:rPr>
          <w:b/>
        </w:rPr>
        <w:t>4.</w:t>
      </w:r>
      <w:r w:rsidRPr="00DD6AB8">
        <w:t xml:space="preserve"> 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</w:t>
      </w:r>
      <w:r w:rsidRPr="00DD6AB8">
        <w:br/>
      </w:r>
      <w:r w:rsidRPr="00DD6AB8">
        <w:rPr>
          <w:b/>
        </w:rPr>
        <w:t>5.</w:t>
      </w:r>
      <w:r w:rsidRPr="00DD6AB8">
        <w:t xml:space="preserve"> Овладение различными видами аргументации и презентации своих сообщений;</w:t>
      </w:r>
    </w:p>
    <w:p w:rsidR="004D7ED2" w:rsidRPr="00DD6AB8" w:rsidRDefault="004D7ED2" w:rsidP="00873D83">
      <w:pPr>
        <w:tabs>
          <w:tab w:val="left" w:pos="1114"/>
        </w:tabs>
        <w:spacing w:line="360" w:lineRule="auto"/>
      </w:pPr>
      <w:r w:rsidRPr="00DD6AB8">
        <w:rPr>
          <w:b/>
        </w:rPr>
        <w:t>8 класс</w:t>
      </w:r>
      <w:r w:rsidRPr="00DD6AB8">
        <w:br/>
      </w:r>
      <w:r w:rsidRPr="00DD6AB8">
        <w:rPr>
          <w:b/>
        </w:rPr>
        <w:t>1.</w:t>
      </w:r>
      <w:r w:rsidRPr="00DD6AB8">
        <w:t xml:space="preserve"> Осознавать роль, ценности общения</w:t>
      </w:r>
      <w:r w:rsidRPr="00DD6AB8">
        <w:br/>
      </w:r>
      <w:r w:rsidRPr="00DD6AB8">
        <w:rPr>
          <w:b/>
        </w:rPr>
        <w:t>2.</w:t>
      </w:r>
      <w:r w:rsidRPr="00DD6AB8">
        <w:t xml:space="preserve"> Развивать способность адекватно выражать и передавать необходимые эмоции, мысли, ощущения</w:t>
      </w:r>
      <w:r w:rsidRPr="00DD6AB8">
        <w:br/>
      </w:r>
      <w:r w:rsidRPr="00DD6AB8">
        <w:rPr>
          <w:b/>
        </w:rPr>
        <w:t>3.</w:t>
      </w:r>
      <w:r w:rsidRPr="00DD6AB8">
        <w:t xml:space="preserve"> Развивать способности к самоконтролю в общении</w:t>
      </w:r>
      <w:r w:rsidRPr="00DD6AB8">
        <w:br/>
      </w:r>
      <w:r w:rsidRPr="00DD6AB8">
        <w:rPr>
          <w:b/>
        </w:rPr>
        <w:t>4.</w:t>
      </w:r>
      <w:r w:rsidRPr="00DD6AB8">
        <w:t xml:space="preserve"> Разрабатывать правила общения в группе и выполнять их</w:t>
      </w:r>
      <w:r w:rsidRPr="00DD6AB8">
        <w:br/>
      </w:r>
      <w:r w:rsidRPr="00DD6AB8">
        <w:rPr>
          <w:b/>
        </w:rPr>
        <w:t>5.</w:t>
      </w:r>
      <w:r w:rsidRPr="00DD6AB8">
        <w:t xml:space="preserve"> Передавать текст подробно, выборочно</w:t>
      </w:r>
      <w:r w:rsidRPr="00DD6AB8">
        <w:br/>
      </w:r>
      <w:r w:rsidRPr="00DD6AB8">
        <w:rPr>
          <w:b/>
        </w:rPr>
        <w:t>6.</w:t>
      </w:r>
      <w:r w:rsidRPr="00DD6AB8">
        <w:t xml:space="preserve"> Осознавать критерии оценивания высказываний и суждений в ходе дискуссии</w:t>
      </w:r>
      <w:r w:rsidRPr="00DD6AB8">
        <w:br/>
      </w:r>
      <w:r w:rsidRPr="00DD6AB8">
        <w:rPr>
          <w:b/>
        </w:rPr>
        <w:t>7.</w:t>
      </w:r>
      <w:r w:rsidRPr="00DD6AB8">
        <w:t xml:space="preserve"> Разрабатывать правила ведения диспута и их применять</w:t>
      </w:r>
    </w:p>
    <w:p w:rsidR="004D7ED2" w:rsidRPr="00B9468E" w:rsidRDefault="004D7ED2" w:rsidP="00B9468E">
      <w:pPr>
        <w:widowControl w:val="0"/>
        <w:spacing w:line="360" w:lineRule="auto"/>
        <w:ind w:firstLine="709"/>
      </w:pPr>
      <w:r w:rsidRPr="00DD6AB8">
        <w:rPr>
          <w:b/>
        </w:rPr>
        <w:t>9класс</w:t>
      </w:r>
      <w:r w:rsidRPr="00DD6AB8">
        <w:br/>
      </w:r>
      <w:r w:rsidRPr="00DD6AB8">
        <w:rPr>
          <w:b/>
        </w:rPr>
        <w:t>1.</w:t>
      </w:r>
      <w:r w:rsidRPr="00DD6AB8">
        <w:t xml:space="preserve"> Развивать умение анализировать свой и чужой опты общения и творчески использовать его</w:t>
      </w:r>
      <w:r w:rsidRPr="00DD6AB8">
        <w:br/>
      </w:r>
      <w:r w:rsidRPr="00DD6AB8">
        <w:rPr>
          <w:b/>
        </w:rPr>
        <w:t>2.</w:t>
      </w:r>
      <w:r w:rsidRPr="00DD6AB8">
        <w:t xml:space="preserve"> Анализировать трудности общения</w:t>
      </w:r>
      <w:r w:rsidRPr="00DD6AB8">
        <w:br/>
      </w:r>
      <w:r w:rsidRPr="00DD6AB8">
        <w:rPr>
          <w:b/>
        </w:rPr>
        <w:t>3.</w:t>
      </w:r>
      <w:r w:rsidRPr="00DD6AB8">
        <w:t xml:space="preserve"> Различать стили, модели общения</w:t>
      </w:r>
      <w:r w:rsidRPr="00DD6AB8">
        <w:br/>
      </w:r>
      <w:r w:rsidRPr="00DD6AB8">
        <w:rPr>
          <w:b/>
        </w:rPr>
        <w:t>4.</w:t>
      </w:r>
      <w:r w:rsidRPr="00DD6AB8">
        <w:t xml:space="preserve"> Овладеть навыками вербального и невербального общения</w:t>
      </w:r>
      <w:r w:rsidRPr="00DD6AB8">
        <w:br/>
      </w:r>
      <w:r w:rsidRPr="00DD6AB8">
        <w:rPr>
          <w:b/>
        </w:rPr>
        <w:t>5.</w:t>
      </w:r>
      <w:r w:rsidRPr="00DD6AB8">
        <w:t xml:space="preserve"> Овладеть культурой ведения дебатов, ораторскими приемами</w:t>
      </w:r>
      <w:r w:rsidRPr="00DD6AB8">
        <w:rPr>
          <w:sz w:val="28"/>
          <w:szCs w:val="28"/>
        </w:rPr>
        <w:br/>
      </w:r>
      <w:r w:rsidRPr="00DD6AB8">
        <w:rPr>
          <w:b/>
          <w:bCs/>
          <w:color w:val="000000"/>
        </w:rPr>
        <w:t>Виды деятельности, направленные на достижение результатов</w:t>
      </w:r>
    </w:p>
    <w:p w:rsidR="004D7ED2" w:rsidRPr="00DD6AB8" w:rsidRDefault="004D7ED2" w:rsidP="00873D83">
      <w:pPr>
        <w:spacing w:line="360" w:lineRule="auto"/>
        <w:rPr>
          <w:bCs/>
          <w:color w:val="000000"/>
        </w:rPr>
      </w:pPr>
      <w:r w:rsidRPr="00DD6AB8">
        <w:rPr>
          <w:bCs/>
          <w:color w:val="000000"/>
        </w:rPr>
        <w:t>Самостоятельная работа по индивидуальным карточкам, работа в группах, исследовательская работа, проверочная работа, устный опрос.групповая работа, игровые технологии.</w:t>
      </w:r>
    </w:p>
    <w:p w:rsidR="004D7ED2" w:rsidRPr="00DD6AB8" w:rsidRDefault="004D7ED2" w:rsidP="00873D83">
      <w:pPr>
        <w:spacing w:line="360" w:lineRule="auto"/>
        <w:ind w:firstLine="709"/>
        <w:jc w:val="center"/>
        <w:rPr>
          <w:b/>
          <w:color w:val="000000"/>
        </w:rPr>
      </w:pPr>
      <w:r w:rsidRPr="00DD6AB8">
        <w:rPr>
          <w:b/>
          <w:color w:val="000000"/>
        </w:rPr>
        <w:t>Планируемые предметные результаты освоения учебного предмета</w:t>
      </w:r>
    </w:p>
    <w:p w:rsidR="004D7ED2" w:rsidRPr="00DD6AB8" w:rsidRDefault="004D7ED2" w:rsidP="00873D83">
      <w:pPr>
        <w:spacing w:line="360" w:lineRule="auto"/>
        <w:ind w:firstLine="709"/>
        <w:jc w:val="center"/>
        <w:rPr>
          <w:b/>
          <w:color w:val="000000"/>
        </w:rPr>
      </w:pPr>
      <w:r w:rsidRPr="00DD6AB8">
        <w:rPr>
          <w:b/>
          <w:color w:val="000000"/>
        </w:rPr>
        <w:t>Планируемые результаты</w:t>
      </w:r>
    </w:p>
    <w:p w:rsidR="004D7ED2" w:rsidRPr="00DD6AB8" w:rsidRDefault="004D7ED2" w:rsidP="00873D83">
      <w:pPr>
        <w:spacing w:line="360" w:lineRule="auto"/>
        <w:ind w:firstLine="709"/>
        <w:jc w:val="center"/>
        <w:rPr>
          <w:b/>
          <w:color w:val="000000"/>
        </w:rPr>
      </w:pPr>
      <w:r w:rsidRPr="00DD6AB8">
        <w:rPr>
          <w:b/>
          <w:color w:val="000000"/>
        </w:rPr>
        <w:t>Предметные</w:t>
      </w:r>
    </w:p>
    <w:p w:rsidR="004D7ED2" w:rsidRPr="00DD6AB8" w:rsidRDefault="004D7ED2" w:rsidP="00873D83">
      <w:pPr>
        <w:spacing w:line="360" w:lineRule="auto"/>
        <w:ind w:firstLine="709"/>
        <w:jc w:val="center"/>
        <w:rPr>
          <w:b/>
          <w:color w:val="000000"/>
        </w:rPr>
      </w:pPr>
      <w:r w:rsidRPr="00DD6AB8">
        <w:rPr>
          <w:b/>
          <w:color w:val="000000"/>
        </w:rPr>
        <w:t>6класс</w:t>
      </w:r>
    </w:p>
    <w:p w:rsidR="004D7ED2" w:rsidRPr="00DD6AB8" w:rsidRDefault="004D7ED2" w:rsidP="00873D83">
      <w:pPr>
        <w:widowControl w:val="0"/>
        <w:spacing w:line="360" w:lineRule="auto"/>
        <w:jc w:val="both"/>
        <w:rPr>
          <w:b/>
          <w:color w:val="000000"/>
        </w:rPr>
      </w:pPr>
      <w:r w:rsidRPr="00DD6AB8">
        <w:rPr>
          <w:b/>
          <w:color w:val="000000"/>
        </w:rPr>
        <w:t>Выпускник научится:</w:t>
      </w:r>
    </w:p>
    <w:p w:rsidR="004D7ED2" w:rsidRPr="00DD6AB8" w:rsidRDefault="004D7ED2" w:rsidP="00873D83">
      <w:pPr>
        <w:tabs>
          <w:tab w:val="left" w:pos="993"/>
        </w:tabs>
        <w:spacing w:line="360" w:lineRule="auto"/>
      </w:pPr>
      <w:r w:rsidRPr="00DD6AB8">
        <w:t>использовать знания о биологическом и социальном в человеке для характеристики его природы;</w:t>
      </w:r>
    </w:p>
    <w:p w:rsidR="004D7ED2" w:rsidRPr="00DD6AB8" w:rsidRDefault="004D7ED2" w:rsidP="00873D83">
      <w:pPr>
        <w:tabs>
          <w:tab w:val="left" w:pos="993"/>
        </w:tabs>
        <w:spacing w:line="360" w:lineRule="auto"/>
      </w:pPr>
      <w:r w:rsidRPr="00DD6AB8">
        <w:t>характеризовать основные возрастные периоды жизни человека, особенности подросткового возраста;</w:t>
      </w:r>
    </w:p>
    <w:p w:rsidR="004D7ED2" w:rsidRPr="00DD6AB8" w:rsidRDefault="004D7ED2" w:rsidP="00873D83">
      <w:pPr>
        <w:tabs>
          <w:tab w:val="left" w:pos="993"/>
        </w:tabs>
        <w:spacing w:line="360" w:lineRule="auto"/>
      </w:pPr>
      <w:r w:rsidRPr="00DD6AB8">
        <w:t>в модельных и реальных ситуациях выделять сущностные характеристики и основные виды деятельности людей, объяснять роль мотивов в деятельности человека;</w:t>
      </w:r>
    </w:p>
    <w:p w:rsidR="004D7ED2" w:rsidRPr="00DD6AB8" w:rsidRDefault="004D7ED2" w:rsidP="00873D83">
      <w:pPr>
        <w:tabs>
          <w:tab w:val="left" w:pos="993"/>
        </w:tabs>
        <w:spacing w:line="360" w:lineRule="auto"/>
      </w:pPr>
      <w:r w:rsidRPr="00DD6AB8">
        <w:t>характеризовать и иллюстрировать конкретными примерами группы потребностей человека;</w:t>
      </w:r>
    </w:p>
    <w:p w:rsidR="004D7ED2" w:rsidRPr="00DD6AB8" w:rsidRDefault="004D7ED2" w:rsidP="00873D83">
      <w:pPr>
        <w:tabs>
          <w:tab w:val="left" w:pos="993"/>
        </w:tabs>
        <w:spacing w:line="360" w:lineRule="auto"/>
      </w:pPr>
      <w:r w:rsidRPr="00DD6AB8">
        <w:t>выполнять несложные практические задания по анализу ситуаций, связанных с различными способами разрешения межличностных конфликтов и выражать собственное отношение к различным способам разрешения межличностных конфликтов.</w:t>
      </w:r>
    </w:p>
    <w:p w:rsidR="004D7ED2" w:rsidRPr="00DD6AB8" w:rsidRDefault="004D7ED2" w:rsidP="00873D83">
      <w:pPr>
        <w:widowControl w:val="0"/>
        <w:spacing w:line="360" w:lineRule="auto"/>
        <w:jc w:val="both"/>
        <w:rPr>
          <w:b/>
          <w:color w:val="000000"/>
        </w:rPr>
      </w:pPr>
      <w:r w:rsidRPr="00DD6AB8">
        <w:rPr>
          <w:b/>
          <w:color w:val="000000"/>
        </w:rPr>
        <w:t>Выпускник получит возможность научиться:</w:t>
      </w:r>
    </w:p>
    <w:p w:rsidR="004D7ED2" w:rsidRPr="00DD6AB8" w:rsidRDefault="004D7ED2" w:rsidP="00873D83">
      <w:pPr>
        <w:widowControl w:val="0"/>
        <w:spacing w:line="360" w:lineRule="auto"/>
        <w:jc w:val="both"/>
      </w:pPr>
      <w:r w:rsidRPr="00DD6AB8">
        <w:t>выполнять несложные практические задания, основанные на ситуациях, связанных с деятельностью человека;</w:t>
      </w:r>
    </w:p>
    <w:p w:rsidR="004D7ED2" w:rsidRPr="00DD6AB8" w:rsidRDefault="004D7ED2" w:rsidP="00873D83">
      <w:pPr>
        <w:widowControl w:val="0"/>
        <w:spacing w:line="360" w:lineRule="auto"/>
        <w:jc w:val="both"/>
      </w:pPr>
      <w:r w:rsidRPr="00DD6AB8">
        <w:t>оценивать роль деятельности в жизни человека и общества;</w:t>
      </w:r>
    </w:p>
    <w:p w:rsidR="004D7ED2" w:rsidRPr="00DD6AB8" w:rsidRDefault="004D7ED2" w:rsidP="00873D83">
      <w:pPr>
        <w:tabs>
          <w:tab w:val="left" w:pos="993"/>
          <w:tab w:val="left" w:pos="1023"/>
        </w:tabs>
        <w:spacing w:line="360" w:lineRule="auto"/>
      </w:pPr>
      <w:r w:rsidRPr="00DD6AB8">
        <w:t>оценивать последствия удовлетворения мнимых потребностей, на примерах показывать опасность удовлетворения мнимых потребностей, угрожающих здоровью;</w:t>
      </w:r>
    </w:p>
    <w:p w:rsidR="004D7ED2" w:rsidRPr="00DD6AB8" w:rsidRDefault="004D7ED2" w:rsidP="00873D83">
      <w:pPr>
        <w:shd w:val="clear" w:color="auto" w:fill="FFFFFF"/>
        <w:tabs>
          <w:tab w:val="left" w:pos="993"/>
          <w:tab w:val="left" w:pos="1023"/>
        </w:tabs>
        <w:spacing w:line="360" w:lineRule="auto"/>
      </w:pPr>
      <w:r w:rsidRPr="00DD6AB8">
        <w:t>моделировать возможные последствия позитивного и негативного воздействия группы на человека, делать выводы.</w:t>
      </w:r>
    </w:p>
    <w:p w:rsidR="004D7ED2" w:rsidRPr="00DD6AB8" w:rsidRDefault="004D7ED2" w:rsidP="00873D83">
      <w:pPr>
        <w:widowControl w:val="0"/>
        <w:spacing w:line="360" w:lineRule="auto"/>
        <w:jc w:val="center"/>
        <w:rPr>
          <w:b/>
          <w:color w:val="000000"/>
        </w:rPr>
      </w:pPr>
      <w:r w:rsidRPr="00DD6AB8">
        <w:rPr>
          <w:b/>
          <w:color w:val="000000"/>
        </w:rPr>
        <w:t>7 класс</w:t>
      </w:r>
    </w:p>
    <w:p w:rsidR="004D7ED2" w:rsidRPr="00DD6AB8" w:rsidRDefault="004D7ED2" w:rsidP="00873D83">
      <w:pPr>
        <w:widowControl w:val="0"/>
        <w:spacing w:line="360" w:lineRule="auto"/>
        <w:jc w:val="both"/>
        <w:rPr>
          <w:b/>
          <w:color w:val="000000"/>
        </w:rPr>
      </w:pPr>
      <w:r w:rsidRPr="00DD6AB8">
        <w:rPr>
          <w:b/>
          <w:color w:val="000000"/>
        </w:rPr>
        <w:t>Выпускник научится:</w:t>
      </w:r>
    </w:p>
    <w:p w:rsidR="004D7ED2" w:rsidRPr="00DD6AB8" w:rsidRDefault="004D7ED2" w:rsidP="00873D83">
      <w:pPr>
        <w:widowControl w:val="0"/>
        <w:spacing w:line="360" w:lineRule="auto"/>
        <w:jc w:val="both"/>
        <w:rPr>
          <w:bCs/>
        </w:rPr>
      </w:pPr>
      <w:r w:rsidRPr="00DD6AB8">
        <w:rPr>
          <w:bCs/>
        </w:rPr>
        <w:t>характеризовать экологический кризис как глобальную проблему человечества, раскрывать причины экологического кризиса;</w:t>
      </w:r>
    </w:p>
    <w:p w:rsidR="004D7ED2" w:rsidRPr="00DD6AB8" w:rsidRDefault="004D7ED2" w:rsidP="00873D83">
      <w:pPr>
        <w:widowControl w:val="0"/>
        <w:spacing w:line="360" w:lineRule="auto"/>
        <w:jc w:val="both"/>
        <w:rPr>
          <w:bCs/>
        </w:rPr>
      </w:pPr>
      <w:r w:rsidRPr="00DD6AB8">
        <w:rPr>
          <w:bCs/>
        </w:rPr>
        <w:t>на основе полученных знаний выбирать в предлагаемых модельных ситуациях и осуществлять на практике экологически рациональное поведение;</w:t>
      </w:r>
    </w:p>
    <w:p w:rsidR="004D7ED2" w:rsidRPr="00DD6AB8" w:rsidRDefault="004D7ED2" w:rsidP="00873D83">
      <w:pPr>
        <w:widowControl w:val="0"/>
        <w:spacing w:line="360" w:lineRule="auto"/>
        <w:jc w:val="both"/>
        <w:rPr>
          <w:bCs/>
        </w:rPr>
      </w:pPr>
      <w:r w:rsidRPr="00DD6AB8">
        <w:t>критически осмысливать информацию морально-нравственного характера, полученную из разнообразных источников, систематизировать, анализировать полученные данные; применять полученную информацию для определения собственной позиции, для соотнесения своего поведения и поступков других людей с нравственными ценностями;</w:t>
      </w:r>
    </w:p>
    <w:p w:rsidR="004D7ED2" w:rsidRPr="00DD6AB8" w:rsidRDefault="004D7ED2" w:rsidP="00873D83">
      <w:pPr>
        <w:widowControl w:val="0"/>
        <w:spacing w:line="360" w:lineRule="auto"/>
        <w:jc w:val="both"/>
        <w:rPr>
          <w:b/>
          <w:color w:val="000000"/>
        </w:rPr>
      </w:pPr>
      <w:r w:rsidRPr="00DD6AB8">
        <w:rPr>
          <w:b/>
          <w:color w:val="000000"/>
        </w:rPr>
        <w:t>Выпускник получит возможность научиться: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</w:pPr>
      <w:r w:rsidRPr="00DD6AB8">
        <w:t>использовать элементы причинно-следственного анализа для понимания влияния моральных устоев на развитие общества и человека;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</w:pPr>
      <w:r w:rsidRPr="00DD6AB8">
        <w:rPr>
          <w:bCs/>
          <w:shd w:val="clear" w:color="auto" w:fill="FFFFFF"/>
        </w:rPr>
        <w:t>использовать элементы причинно-следственного анализа при характеристике семейных конфликтов.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  <w:jc w:val="center"/>
        <w:rPr>
          <w:b/>
        </w:rPr>
      </w:pPr>
      <w:r w:rsidRPr="00DD6AB8">
        <w:rPr>
          <w:b/>
        </w:rPr>
        <w:t>8 класс</w:t>
      </w:r>
    </w:p>
    <w:p w:rsidR="004D7ED2" w:rsidRPr="00DD6AB8" w:rsidRDefault="004D7ED2" w:rsidP="00873D83">
      <w:pPr>
        <w:widowControl w:val="0"/>
        <w:spacing w:line="360" w:lineRule="auto"/>
        <w:jc w:val="both"/>
        <w:rPr>
          <w:b/>
          <w:color w:val="000000"/>
        </w:rPr>
      </w:pPr>
      <w:r w:rsidRPr="00DD6AB8">
        <w:rPr>
          <w:b/>
          <w:color w:val="000000"/>
        </w:rPr>
        <w:t>Выпускник научится: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описывать процессы создания, сохранения, трансляции и усвоения достижений культуры;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характеризовать основные направления развития отечественной культуры в современных условиях;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критически воспринимать сообщения и рекламу в СМИ и Интернете о таких направлениях массовой культуры, как шоу-бизнес и мода;</w:t>
      </w:r>
    </w:p>
    <w:p w:rsidR="004D7ED2" w:rsidRPr="00DD6AB8" w:rsidRDefault="004D7ED2" w:rsidP="00873D83">
      <w:pPr>
        <w:tabs>
          <w:tab w:val="left" w:pos="1027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объяснять взаимодействие социальных общностей и групп;</w:t>
      </w:r>
    </w:p>
    <w:p w:rsidR="004D7ED2" w:rsidRPr="00DD6AB8" w:rsidRDefault="004D7ED2" w:rsidP="00873D83">
      <w:pPr>
        <w:tabs>
          <w:tab w:val="left" w:pos="1027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характеризовать ведущие направления социальной политики Российского государства;</w:t>
      </w:r>
    </w:p>
    <w:p w:rsidR="004D7ED2" w:rsidRPr="00DD6AB8" w:rsidRDefault="004D7ED2" w:rsidP="00873D83">
      <w:pPr>
        <w:tabs>
          <w:tab w:val="left" w:pos="1027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выделять параметры, определяющие социальный статус личности;</w:t>
      </w:r>
    </w:p>
    <w:p w:rsidR="004D7ED2" w:rsidRPr="00DD6AB8" w:rsidRDefault="004D7ED2" w:rsidP="00873D83">
      <w:pPr>
        <w:tabs>
          <w:tab w:val="left" w:pos="1027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приводить примеры предписанных и достигаемых статусов;</w:t>
      </w:r>
    </w:p>
    <w:p w:rsidR="004D7ED2" w:rsidRPr="00DD6AB8" w:rsidRDefault="004D7ED2" w:rsidP="00873D83">
      <w:pPr>
        <w:tabs>
          <w:tab w:val="left" w:pos="1027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описывать основные социальные роли подростка;</w:t>
      </w:r>
    </w:p>
    <w:p w:rsidR="004D7ED2" w:rsidRPr="00DD6AB8" w:rsidRDefault="004D7ED2" w:rsidP="00873D83">
      <w:pPr>
        <w:tabs>
          <w:tab w:val="left" w:pos="1027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конкретизировать примерами процесс социальной мобильности;</w:t>
      </w:r>
    </w:p>
    <w:p w:rsidR="004D7ED2" w:rsidRPr="00DD6AB8" w:rsidRDefault="004D7ED2" w:rsidP="00873D83">
      <w:pPr>
        <w:spacing w:line="360" w:lineRule="auto"/>
      </w:pPr>
      <w:r w:rsidRPr="00DD6AB8">
        <w:rPr>
          <w:bCs/>
          <w:shd w:val="clear" w:color="auto" w:fill="FFFFFF"/>
        </w:rPr>
        <w:t>характеризовать межнациональные отношения в современном</w:t>
      </w:r>
    </w:p>
    <w:p w:rsidR="004D7ED2" w:rsidRPr="00DD6AB8" w:rsidRDefault="004D7ED2" w:rsidP="00873D83">
      <w:pPr>
        <w:tabs>
          <w:tab w:val="left" w:pos="1027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мире;</w:t>
      </w:r>
    </w:p>
    <w:p w:rsidR="004D7ED2" w:rsidRPr="00DD6AB8" w:rsidRDefault="004D7ED2" w:rsidP="00873D83">
      <w:pPr>
        <w:tabs>
          <w:tab w:val="left" w:pos="1027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 xml:space="preserve">объяснять причины межнациональных конфликтов и основные пути их разрешения; </w:t>
      </w:r>
    </w:p>
    <w:p w:rsidR="004D7ED2" w:rsidRPr="00DD6AB8" w:rsidRDefault="004D7ED2" w:rsidP="00873D83">
      <w:pPr>
        <w:widowControl w:val="0"/>
        <w:spacing w:line="360" w:lineRule="auto"/>
        <w:jc w:val="both"/>
        <w:rPr>
          <w:b/>
          <w:color w:val="000000"/>
        </w:rPr>
      </w:pPr>
      <w:r w:rsidRPr="00DD6AB8">
        <w:rPr>
          <w:b/>
          <w:color w:val="000000"/>
        </w:rPr>
        <w:t>Выпускник получит возможность научиться:</w:t>
      </w:r>
    </w:p>
    <w:p w:rsidR="004D7ED2" w:rsidRPr="00DD6AB8" w:rsidRDefault="004D7ED2" w:rsidP="00873D83">
      <w:pPr>
        <w:tabs>
          <w:tab w:val="left" w:pos="1023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раскрывать понятия «равенство» и «социальная справедливость» с позиций историзма;</w:t>
      </w:r>
    </w:p>
    <w:p w:rsidR="004D7ED2" w:rsidRPr="00DD6AB8" w:rsidRDefault="004D7ED2" w:rsidP="00873D83">
      <w:pPr>
        <w:tabs>
          <w:tab w:val="left" w:pos="1027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выражать и обосновывать собственную позицию по актуальным проблемам молодежи;</w:t>
      </w:r>
    </w:p>
    <w:p w:rsidR="004D7ED2" w:rsidRPr="00DD6AB8" w:rsidRDefault="004D7ED2" w:rsidP="00873D83">
      <w:pPr>
        <w:shd w:val="clear" w:color="auto" w:fill="FFFFFF"/>
        <w:tabs>
          <w:tab w:val="left" w:pos="1023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формировать положительное отношение к необходимости соблюдать здоровый образ жизни; корректировать собственное поведение в соответствии с требованиями безопасности жизнедеятельности;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использовать элементы причинно-следственного анализа при характеристике семейных конфликтов.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  <w:jc w:val="center"/>
        <w:rPr>
          <w:b/>
          <w:bCs/>
          <w:shd w:val="clear" w:color="auto" w:fill="FFFFFF"/>
        </w:rPr>
      </w:pPr>
      <w:r w:rsidRPr="00DD6AB8">
        <w:rPr>
          <w:b/>
          <w:bCs/>
          <w:shd w:val="clear" w:color="auto" w:fill="FFFFFF"/>
        </w:rPr>
        <w:t>9 класс</w:t>
      </w:r>
    </w:p>
    <w:p w:rsidR="004D7ED2" w:rsidRPr="00DD6AB8" w:rsidRDefault="004D7ED2" w:rsidP="00873D83">
      <w:pPr>
        <w:widowControl w:val="0"/>
        <w:spacing w:line="360" w:lineRule="auto"/>
        <w:jc w:val="both"/>
        <w:rPr>
          <w:b/>
          <w:color w:val="000000"/>
        </w:rPr>
      </w:pPr>
      <w:r w:rsidRPr="00DD6AB8">
        <w:rPr>
          <w:b/>
          <w:color w:val="000000"/>
        </w:rPr>
        <w:t>Выпускник научится:</w:t>
      </w:r>
    </w:p>
    <w:p w:rsidR="004D7ED2" w:rsidRPr="00DD6AB8" w:rsidRDefault="004D7ED2" w:rsidP="00873D83">
      <w:pPr>
        <w:shd w:val="clear" w:color="auto" w:fill="FFFFFF"/>
        <w:tabs>
          <w:tab w:val="left" w:pos="993"/>
          <w:tab w:val="left" w:pos="1023"/>
        </w:tabs>
        <w:spacing w:line="360" w:lineRule="auto"/>
      </w:pPr>
      <w:r w:rsidRPr="00DD6AB8">
        <w:t>объяснять роль политики в жизни общества;</w:t>
      </w:r>
    </w:p>
    <w:p w:rsidR="004D7ED2" w:rsidRPr="00DD6AB8" w:rsidRDefault="004D7ED2" w:rsidP="00873D83">
      <w:pPr>
        <w:tabs>
          <w:tab w:val="left" w:pos="1027"/>
        </w:tabs>
        <w:spacing w:line="360" w:lineRule="auto"/>
      </w:pPr>
      <w:r w:rsidRPr="00DD6AB8">
        <w:t>различать и сравнивать различные формы правления, иллюстрировать их примерами;</w:t>
      </w:r>
    </w:p>
    <w:p w:rsidR="004D7ED2" w:rsidRPr="00DD6AB8" w:rsidRDefault="004D7ED2" w:rsidP="00873D83">
      <w:pPr>
        <w:tabs>
          <w:tab w:val="left" w:pos="1023"/>
        </w:tabs>
        <w:spacing w:line="360" w:lineRule="auto"/>
      </w:pPr>
      <w:r w:rsidRPr="00DD6AB8">
        <w:t>давать характеристику формам государственно-территориального устройства;</w:t>
      </w:r>
    </w:p>
    <w:p w:rsidR="004D7ED2" w:rsidRPr="00DD6AB8" w:rsidRDefault="004D7ED2" w:rsidP="00873D83">
      <w:pPr>
        <w:tabs>
          <w:tab w:val="left" w:pos="1027"/>
        </w:tabs>
        <w:spacing w:line="360" w:lineRule="auto"/>
      </w:pPr>
      <w:r w:rsidRPr="00DD6AB8">
        <w:t>различать различные типы политических режимов, раскрывать их основные признаки;</w:t>
      </w:r>
    </w:p>
    <w:p w:rsidR="004D7ED2" w:rsidRPr="00DD6AB8" w:rsidRDefault="004D7ED2" w:rsidP="00873D83">
      <w:pPr>
        <w:shd w:val="clear" w:color="auto" w:fill="FFFFFF"/>
        <w:tabs>
          <w:tab w:val="left" w:pos="993"/>
          <w:tab w:val="left" w:pos="1023"/>
        </w:tabs>
        <w:spacing w:line="360" w:lineRule="auto"/>
      </w:pPr>
      <w:r w:rsidRPr="00DD6AB8">
        <w:t>раскрывать на конкретных примерах основные черты и принципы демократии;</w:t>
      </w:r>
    </w:p>
    <w:p w:rsidR="004D7ED2" w:rsidRPr="00DD6AB8" w:rsidRDefault="004D7ED2" w:rsidP="00873D83">
      <w:pPr>
        <w:shd w:val="clear" w:color="auto" w:fill="FFFFFF"/>
        <w:tabs>
          <w:tab w:val="left" w:pos="993"/>
          <w:tab w:val="left" w:pos="1023"/>
        </w:tabs>
        <w:spacing w:line="360" w:lineRule="auto"/>
      </w:pPr>
      <w:r w:rsidRPr="00DD6AB8">
        <w:t>называть признаки политической партии, раскрывать их на конкретных примерах;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  <w:rPr>
          <w:bCs/>
          <w:shd w:val="clear" w:color="auto" w:fill="FFFFFF"/>
        </w:rPr>
      </w:pPr>
      <w:r w:rsidRPr="00DD6AB8">
        <w:t>характеризовать различные формы участия граждан в политической жизни.</w:t>
      </w:r>
    </w:p>
    <w:p w:rsidR="004D7ED2" w:rsidRPr="00DD6AB8" w:rsidRDefault="004D7ED2" w:rsidP="00873D83">
      <w:pPr>
        <w:widowControl w:val="0"/>
        <w:spacing w:line="360" w:lineRule="auto"/>
        <w:jc w:val="both"/>
        <w:rPr>
          <w:b/>
          <w:color w:val="000000"/>
        </w:rPr>
      </w:pPr>
      <w:r w:rsidRPr="00DD6AB8">
        <w:rPr>
          <w:b/>
          <w:color w:val="000000"/>
        </w:rPr>
        <w:t>Выпускник получит возможность научиться:</w:t>
      </w:r>
    </w:p>
    <w:p w:rsidR="004D7ED2" w:rsidRPr="00DD6AB8" w:rsidRDefault="004D7ED2" w:rsidP="00873D83">
      <w:pPr>
        <w:tabs>
          <w:tab w:val="left" w:pos="1023"/>
        </w:tabs>
        <w:spacing w:line="360" w:lineRule="auto"/>
      </w:pPr>
      <w:r w:rsidRPr="00DD6AB8">
        <w:t>осознавать значение гражданской активности и патриотической позиции в укреплении нашего государства;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</w:pPr>
      <w:r w:rsidRPr="00DD6AB8">
        <w:t>соотносить различные оценки политических событий и процессов и делать обоснованные выводы;</w:t>
      </w:r>
    </w:p>
    <w:p w:rsidR="004D7ED2" w:rsidRPr="00DD6AB8" w:rsidRDefault="004D7ED2" w:rsidP="00873D83">
      <w:pPr>
        <w:shd w:val="clear" w:color="auto" w:fill="FFFFFF"/>
        <w:tabs>
          <w:tab w:val="left" w:pos="993"/>
          <w:tab w:val="left" w:pos="1023"/>
        </w:tabs>
        <w:spacing w:line="360" w:lineRule="auto"/>
      </w:pPr>
      <w:r w:rsidRPr="00DD6AB8">
        <w:rPr>
          <w:bCs/>
          <w:shd w:val="clear" w:color="auto" w:fill="FFFFFF"/>
        </w:rPr>
        <w:t>аргументированно обосновывать влияние происходящих в обществе изменений на положение России в мире;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  <w:shd w:val="clear" w:color="auto" w:fill="FFFFFF"/>
        </w:rPr>
        <w:t>использовать знания и умения для формирования способности уважать права других людей, выполнять свои обязанности гражданина РФ.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  <w:rPr>
          <w:bCs/>
          <w:shd w:val="clear" w:color="auto" w:fill="FFFFFF"/>
        </w:rPr>
      </w:pPr>
      <w:r w:rsidRPr="00DD6AB8">
        <w:rPr>
          <w:bCs/>
        </w:rPr>
        <w:t>анализировать несложные практические ситуации, связанные с гражданскими, семейными, трудовыми правоотношениями; в предлагаемых модельных ситуациях определять признаки правонарушения, проступка, преступления;</w:t>
      </w:r>
    </w:p>
    <w:p w:rsidR="004D7ED2" w:rsidRPr="00DD6AB8" w:rsidRDefault="004D7ED2" w:rsidP="00873D83">
      <w:pPr>
        <w:shd w:val="clear" w:color="auto" w:fill="FFFFFF"/>
        <w:tabs>
          <w:tab w:val="left" w:pos="993"/>
        </w:tabs>
        <w:spacing w:line="360" w:lineRule="auto"/>
      </w:pPr>
      <w:r w:rsidRPr="00DD6AB8">
        <w:t>грамотно применять полученные знания для определения экономически рационального поведения и порядка действий в конкретных ситуациях</w:t>
      </w:r>
    </w:p>
    <w:p w:rsidR="004D7ED2" w:rsidRPr="00DD6AB8" w:rsidRDefault="004D7ED2" w:rsidP="00873D83">
      <w:pPr>
        <w:tabs>
          <w:tab w:val="left" w:pos="993"/>
        </w:tabs>
        <w:spacing w:line="360" w:lineRule="auto"/>
        <w:jc w:val="center"/>
        <w:rPr>
          <w:b/>
          <w:bCs/>
        </w:rPr>
      </w:pPr>
      <w:bookmarkStart w:id="0" w:name="_GoBack"/>
      <w:bookmarkEnd w:id="0"/>
      <w:r w:rsidRPr="00DD6AB8">
        <w:rPr>
          <w:b/>
          <w:bCs/>
        </w:rPr>
        <w:t xml:space="preserve">Виды деятельности, направленные на достижение результатов: </w:t>
      </w:r>
    </w:p>
    <w:p w:rsidR="004D7ED2" w:rsidRPr="00DD6AB8" w:rsidRDefault="004D7ED2" w:rsidP="00873D83">
      <w:pPr>
        <w:tabs>
          <w:tab w:val="left" w:pos="993"/>
        </w:tabs>
        <w:spacing w:line="360" w:lineRule="auto"/>
      </w:pPr>
      <w:r w:rsidRPr="00DD6AB8">
        <w:t>система задании учебника, самостоятельная работа</w:t>
      </w:r>
      <w:r w:rsidRPr="00DD6AB8">
        <w:rPr>
          <w:b/>
          <w:bCs/>
        </w:rPr>
        <w:t xml:space="preserve">, </w:t>
      </w:r>
      <w:r w:rsidRPr="00DD6AB8">
        <w:t>контрольная работа.</w:t>
      </w:r>
    </w:p>
    <w:p w:rsidR="004D7ED2" w:rsidRPr="00DD6AB8" w:rsidRDefault="004D7ED2" w:rsidP="00873D83">
      <w:pPr>
        <w:widowControl w:val="0"/>
        <w:spacing w:line="360" w:lineRule="auto"/>
        <w:jc w:val="center"/>
        <w:rPr>
          <w:b/>
          <w:bCs/>
        </w:rPr>
      </w:pPr>
      <w:r w:rsidRPr="00DD6AB8">
        <w:rPr>
          <w:b/>
          <w:bCs/>
        </w:rPr>
        <w:t xml:space="preserve">Виды деятельности, направленные на достижение результатов: </w:t>
      </w:r>
    </w:p>
    <w:p w:rsidR="004D7ED2" w:rsidRDefault="004D7ED2" w:rsidP="00873D83">
      <w:r w:rsidRPr="00DD6AB8">
        <w:t>самостоятельный поиск информации в Интернете</w:t>
      </w:r>
      <w:r w:rsidRPr="00DD6AB8">
        <w:rPr>
          <w:b/>
          <w:bCs/>
        </w:rPr>
        <w:t xml:space="preserve">, </w:t>
      </w:r>
      <w:r w:rsidRPr="00DD6AB8">
        <w:t>различных печатных изданиях</w:t>
      </w:r>
    </w:p>
    <w:sectPr w:rsidR="004D7ED2" w:rsidSect="00BA05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148BA"/>
    <w:multiLevelType w:val="hybridMultilevel"/>
    <w:tmpl w:val="794A7E6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26B94988"/>
    <w:multiLevelType w:val="hybridMultilevel"/>
    <w:tmpl w:val="51D60F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3A7842C3"/>
    <w:multiLevelType w:val="hybridMultilevel"/>
    <w:tmpl w:val="F15887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8E25932"/>
    <w:multiLevelType w:val="multilevel"/>
    <w:tmpl w:val="314201EA"/>
    <w:lvl w:ilvl="0">
      <w:start w:val="1"/>
      <w:numFmt w:val="bullet"/>
      <w:lvlText w:val=""/>
      <w:lvlJc w:val="left"/>
      <w:rPr>
        <w:rFonts w:ascii="Symbol" w:hAnsi="Symbol" w:hint="default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1"/>
        <w:u w:val="none"/>
        <w:effect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1"/>
        <w:szCs w:val="21"/>
        <w:u w:val="none"/>
        <w:effect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527B09D5"/>
    <w:multiLevelType w:val="hybridMultilevel"/>
    <w:tmpl w:val="C4B84B5A"/>
    <w:lvl w:ilvl="0" w:tplc="223E2248">
      <w:start w:val="1"/>
      <w:numFmt w:val="decimal"/>
      <w:lvlText w:val="%1)"/>
      <w:lvlJc w:val="left"/>
      <w:pPr>
        <w:ind w:left="398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6BD2BE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2" w:tplc="5322A12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3" w:tplc="55C86CA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4" w:tplc="A5DED68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5" w:tplc="4456FA5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6" w:tplc="8F34280C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7" w:tplc="AD74BF6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8" w:tplc="41CA5A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4"/>
        <w:szCs w:val="24"/>
        <w:u w:val="none" w:color="000000"/>
        <w:vertAlign w:val="baseline"/>
      </w:rPr>
    </w:lvl>
  </w:abstractNum>
  <w:abstractNum w:abstractNumId="5">
    <w:nsid w:val="575F2D8F"/>
    <w:multiLevelType w:val="multilevel"/>
    <w:tmpl w:val="5942AA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55" w:hanging="375"/>
      </w:pPr>
      <w:rPr>
        <w:rFonts w:ascii="Times New Roman" w:eastAsia="Times New Roman" w:hAnsi="Times New Roman" w:hint="default"/>
        <w:sz w:val="24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3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3D83"/>
    <w:rsid w:val="00167C65"/>
    <w:rsid w:val="003A0100"/>
    <w:rsid w:val="004D7ED2"/>
    <w:rsid w:val="0073208A"/>
    <w:rsid w:val="00873D83"/>
    <w:rsid w:val="00AE212B"/>
    <w:rsid w:val="00B9468E"/>
    <w:rsid w:val="00BA05FD"/>
    <w:rsid w:val="00BA562F"/>
    <w:rsid w:val="00C56208"/>
    <w:rsid w:val="00DD6A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3D83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73D83"/>
    <w:pPr>
      <w:spacing w:before="100" w:beforeAutospacing="1" w:after="100" w:afterAutospacing="1"/>
    </w:pPr>
  </w:style>
  <w:style w:type="character" w:customStyle="1" w:styleId="NoSpacingChar">
    <w:name w:val="No Spacing Char"/>
    <w:link w:val="NoSpacing"/>
    <w:uiPriority w:val="99"/>
    <w:locked/>
    <w:rsid w:val="00873D83"/>
    <w:rPr>
      <w:rFonts w:ascii="Calibri" w:eastAsia="Times New Roman" w:hAnsi="Calibri"/>
      <w:sz w:val="22"/>
      <w:lang w:val="ru-RU" w:eastAsia="ar-SA" w:bidi="ar-SA"/>
    </w:rPr>
  </w:style>
  <w:style w:type="paragraph" w:styleId="NoSpacing">
    <w:name w:val="No Spacing"/>
    <w:link w:val="NoSpacingChar"/>
    <w:uiPriority w:val="99"/>
    <w:qFormat/>
    <w:rsid w:val="00873D83"/>
    <w:pPr>
      <w:suppressAutoHyphens/>
    </w:pPr>
    <w:rPr>
      <w:lang w:eastAsia="ar-SA"/>
    </w:rPr>
  </w:style>
  <w:style w:type="paragraph" w:customStyle="1" w:styleId="c5">
    <w:name w:val="c5"/>
    <w:basedOn w:val="Normal"/>
    <w:uiPriority w:val="99"/>
    <w:rsid w:val="00873D83"/>
    <w:pPr>
      <w:spacing w:before="100" w:beforeAutospacing="1" w:after="100" w:afterAutospacing="1"/>
    </w:pPr>
  </w:style>
  <w:style w:type="character" w:customStyle="1" w:styleId="a">
    <w:name w:val="Основной текст_"/>
    <w:link w:val="1"/>
    <w:uiPriority w:val="99"/>
    <w:locked/>
    <w:rsid w:val="00873D83"/>
    <w:rPr>
      <w:rFonts w:ascii="Times New Roman" w:hAnsi="Times New Roman"/>
      <w:sz w:val="21"/>
      <w:shd w:val="clear" w:color="auto" w:fill="FFFFFF"/>
    </w:rPr>
  </w:style>
  <w:style w:type="paragraph" w:customStyle="1" w:styleId="1">
    <w:name w:val="Основной текст1"/>
    <w:basedOn w:val="Normal"/>
    <w:link w:val="a"/>
    <w:uiPriority w:val="99"/>
    <w:rsid w:val="00873D83"/>
    <w:pPr>
      <w:shd w:val="clear" w:color="auto" w:fill="FFFFFF"/>
      <w:spacing w:before="300" w:line="211" w:lineRule="exact"/>
      <w:jc w:val="both"/>
    </w:pPr>
    <w:rPr>
      <w:sz w:val="21"/>
      <w:szCs w:val="21"/>
    </w:rPr>
  </w:style>
  <w:style w:type="character" w:customStyle="1" w:styleId="a0">
    <w:name w:val="Основной текст + Полужирный"/>
    <w:uiPriority w:val="99"/>
    <w:rsid w:val="00873D83"/>
    <w:rPr>
      <w:rFonts w:ascii="Times New Roman" w:hAnsi="Times New Roman"/>
      <w:b/>
      <w:spacing w:val="0"/>
      <w:sz w:val="21"/>
      <w:u w:val="none"/>
      <w:effect w:val="none"/>
      <w:shd w:val="clear" w:color="auto" w:fill="FFFFFF"/>
    </w:rPr>
  </w:style>
  <w:style w:type="paragraph" w:styleId="ListParagraph">
    <w:name w:val="List Paragraph"/>
    <w:basedOn w:val="Normal"/>
    <w:uiPriority w:val="99"/>
    <w:qFormat/>
    <w:rsid w:val="00873D8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13</Pages>
  <Words>3515</Words>
  <Characters>20041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АННОТАЦИЯ</dc:title>
  <dc:subject/>
  <dc:creator>User</dc:creator>
  <cp:keywords/>
  <dc:description/>
  <cp:lastModifiedBy>Фаяз</cp:lastModifiedBy>
  <cp:revision>2</cp:revision>
  <dcterms:created xsi:type="dcterms:W3CDTF">2022-11-16T18:47:00Z</dcterms:created>
  <dcterms:modified xsi:type="dcterms:W3CDTF">2022-11-16T18:47:00Z</dcterms:modified>
</cp:coreProperties>
</file>